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932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32"/>
      </w:tblGrid>
      <w:tr w:rsidR="009034B3" w:rsidRPr="00D97A0D" w14:paraId="205B4712" w14:textId="77777777" w:rsidTr="00A370B4">
        <w:trPr>
          <w:trHeight w:val="1422"/>
        </w:trPr>
        <w:tc>
          <w:tcPr>
            <w:tcW w:w="10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7804" w14:textId="71A9FBA6" w:rsidR="0077125C" w:rsidRPr="0077125C" w:rsidRDefault="009767CE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iCs/>
                <w:noProof/>
                <w:sz w:val="36"/>
                <w:szCs w:val="36"/>
              </w:rPr>
            </w:pPr>
            <w:r w:rsidRPr="00D97A0D">
              <w:rPr>
                <w:rFonts w:ascii="Tahoma" w:hAnsi="Tahoma" w:cs="Tahoma"/>
                <w:b/>
                <w:noProof/>
                <w:sz w:val="36"/>
                <w:szCs w:val="36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2753A988" wp14:editId="32ED357A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110490</wp:posOffset>
                  </wp:positionV>
                  <wp:extent cx="913765" cy="863600"/>
                  <wp:effectExtent l="0" t="0" r="635" b="0"/>
                  <wp:wrapSquare wrapText="bothSides"/>
                  <wp:docPr id="6" name="Image 6" descr="C:\Users\annie\AppData\Local\Microsoft\Windows\Temporary Internet Files\Content.IE5\MR2WOGZK\logo-souvenir-francais-cmjn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 descr="C:\Users\annie\AppData\Local\Microsoft\Windows\Temporary Internet Files\Content.IE5\MR2WOGZK\logo-souvenir-francais-cmjno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76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A759E"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  <w:drawing>
                <wp:anchor distT="0" distB="0" distL="114300" distR="114300" simplePos="0" relativeHeight="251661312" behindDoc="0" locked="0" layoutInCell="1" allowOverlap="1" wp14:anchorId="67F78DE8" wp14:editId="512968B4">
                  <wp:simplePos x="0" y="0"/>
                  <wp:positionH relativeFrom="column">
                    <wp:posOffset>5434330</wp:posOffset>
                  </wp:positionH>
                  <wp:positionV relativeFrom="paragraph">
                    <wp:posOffset>172720</wp:posOffset>
                  </wp:positionV>
                  <wp:extent cx="1181194" cy="738544"/>
                  <wp:effectExtent l="0" t="0" r="0" b="4445"/>
                  <wp:wrapNone/>
                  <wp:docPr id="39540271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94" cy="738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7125C" w:rsidRPr="00D97A0D">
              <w:rPr>
                <w:rFonts w:ascii="Tahoma" w:hAnsi="Tahoma" w:cs="Tahoma"/>
                <w:b/>
                <w:i/>
                <w:noProof/>
                <w:sz w:val="36"/>
                <w:szCs w:val="36"/>
              </w:rPr>
              <w:tab/>
            </w:r>
            <w:r w:rsidR="0077125C" w:rsidRPr="0077125C">
              <w:rPr>
                <w:rFonts w:ascii="Tahoma" w:hAnsi="Tahoma" w:cs="Tahoma"/>
                <w:b/>
                <w:iCs/>
                <w:noProof/>
                <w:color w:val="0070C0"/>
                <w:sz w:val="36"/>
                <w:szCs w:val="36"/>
              </w:rPr>
              <w:t xml:space="preserve">COMITÉ DU </w:t>
            </w:r>
            <w:r w:rsidR="0077125C" w:rsidRPr="0077125C">
              <w:rPr>
                <w:rFonts w:ascii="Tahoma" w:hAnsi="Tahoma" w:cs="Tahoma"/>
                <w:b/>
                <w:iCs/>
                <w:noProof/>
                <w:color w:val="808080" w:themeColor="background1" w:themeShade="80"/>
                <w:sz w:val="36"/>
                <w:szCs w:val="36"/>
              </w:rPr>
              <w:t>SOUVENIR FRANÇAIS</w:t>
            </w:r>
          </w:p>
          <w:p w14:paraId="544EE00F" w14:textId="248F5801" w:rsidR="0077125C" w:rsidRPr="00BE1A7F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</w:pPr>
            <w:r w:rsidRPr="00BE1A7F">
              <w:rPr>
                <w:rFonts w:ascii="Tahoma" w:hAnsi="Tahoma" w:cs="Tahoma"/>
                <w:b/>
                <w:iCs/>
                <w:noProof/>
                <w:sz w:val="36"/>
                <w:szCs w:val="36"/>
              </w:rPr>
              <w:tab/>
            </w:r>
            <w:r w:rsidRPr="00BE1A7F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>D</w:t>
            </w:r>
            <w:r w:rsidR="009B6711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>U GRAND RIED</w:t>
            </w:r>
            <w:r w:rsidRPr="00BE1A7F">
              <w:rPr>
                <w:rFonts w:ascii="Tahoma" w:hAnsi="Tahoma" w:cs="Tahoma"/>
                <w:b/>
                <w:iCs/>
                <w:noProof/>
                <w:color w:val="FF0000"/>
                <w:sz w:val="36"/>
                <w:szCs w:val="36"/>
              </w:rPr>
              <w:t xml:space="preserve"> </w:t>
            </w:r>
          </w:p>
          <w:p w14:paraId="70F67889" w14:textId="763E8395" w:rsidR="0077125C" w:rsidRPr="009767CE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iCs/>
                <w:noProof/>
                <w:sz w:val="4"/>
                <w:szCs w:val="4"/>
              </w:rPr>
            </w:pPr>
          </w:p>
          <w:p w14:paraId="2D821940" w14:textId="02E57260" w:rsidR="00504A91" w:rsidRPr="000E0A12" w:rsidRDefault="0077125C" w:rsidP="008C2BA8">
            <w:pPr>
              <w:tabs>
                <w:tab w:val="center" w:pos="5169"/>
              </w:tabs>
              <w:rPr>
                <w:rFonts w:ascii="Tahoma" w:hAnsi="Tahoma" w:cs="Tahoma"/>
                <w:b/>
                <w:noProof/>
                <w:sz w:val="36"/>
                <w:szCs w:val="36"/>
              </w:rPr>
            </w:pPr>
            <w:r w:rsidRPr="00BE1A7F">
              <w:rPr>
                <w:rFonts w:ascii="Tahoma" w:hAnsi="Tahoma" w:cs="Tahoma"/>
                <w:b/>
                <w:noProof/>
                <w:sz w:val="36"/>
                <w:szCs w:val="36"/>
              </w:rPr>
              <w:tab/>
            </w:r>
            <w:r w:rsidRPr="000E0A12">
              <w:rPr>
                <w:rFonts w:ascii="Tahoma" w:hAnsi="Tahoma" w:cs="Tahoma"/>
                <w:b/>
                <w:noProof/>
                <w:sz w:val="36"/>
                <w:szCs w:val="36"/>
              </w:rPr>
              <w:t>BULLETIN D’ADHÉSION</w:t>
            </w:r>
          </w:p>
          <w:p w14:paraId="3A7B1ED9" w14:textId="7D173759" w:rsidR="00F842A3" w:rsidRPr="00F842A3" w:rsidRDefault="00F842A3" w:rsidP="00F842A3">
            <w:pPr>
              <w:tabs>
                <w:tab w:val="center" w:pos="5169"/>
              </w:tabs>
              <w:rPr>
                <w:rFonts w:ascii="Tahoma" w:hAnsi="Tahoma" w:cs="Tahoma"/>
                <w:b/>
                <w:bCs/>
                <w:i/>
                <w:noProof/>
                <w:sz w:val="36"/>
                <w:szCs w:val="36"/>
              </w:rPr>
            </w:pPr>
            <w:r>
              <w:rPr>
                <w:rFonts w:ascii="Tahoma" w:hAnsi="Tahoma" w:cs="Tahoma"/>
                <w:b/>
                <w:bCs/>
                <w:iCs/>
                <w:noProof/>
                <w:sz w:val="36"/>
                <w:szCs w:val="36"/>
              </w:rPr>
              <w:tab/>
            </w:r>
            <w:r w:rsidRPr="00F842A3">
              <w:rPr>
                <w:rFonts w:ascii="Tahoma" w:hAnsi="Tahoma" w:cs="Tahoma"/>
                <w:b/>
                <w:bCs/>
                <w:i/>
                <w:noProof/>
                <w:sz w:val="28"/>
                <w:szCs w:val="28"/>
                <w:highlight w:val="yellow"/>
              </w:rPr>
              <w:t>REJOIGNEZ-NOUS !</w:t>
            </w:r>
          </w:p>
        </w:tc>
      </w:tr>
      <w:tr w:rsidR="00E57844" w:rsidRPr="00F842A3" w14:paraId="5FF412B8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2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68C24804" w14:textId="7DC6CAE5" w:rsidR="00504A91" w:rsidRPr="00F842A3" w:rsidRDefault="00504A91" w:rsidP="00CC44A6">
            <w:pPr>
              <w:jc w:val="center"/>
              <w:rPr>
                <w:rFonts w:ascii="Tahoma" w:hAnsi="Tahoma" w:cs="Tahoma"/>
                <w:i/>
                <w:sz w:val="6"/>
                <w:szCs w:val="4"/>
              </w:rPr>
            </w:pPr>
          </w:p>
          <w:p w14:paraId="0051B06D" w14:textId="13289A7B" w:rsidR="00504A91" w:rsidRDefault="002E2223" w:rsidP="00FB6F80">
            <w:pPr>
              <w:jc w:val="center"/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</w:pPr>
            <w:r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>Soutenez-nous ou continuez</w:t>
            </w:r>
            <w:r w:rsidR="00C173C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à soutenir</w:t>
            </w:r>
            <w:r w:rsidR="0077125C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notre action au service</w:t>
            </w:r>
            <w:r w:rsidR="00FB6F8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des « Morts pour la France et de ceux qui l’ont honoré</w:t>
            </w:r>
            <w:r w:rsidR="008C2BA8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>e</w:t>
            </w:r>
            <w:r w:rsidR="00FB6F80" w:rsidRPr="00D97A0D">
              <w:rPr>
                <w:rFonts w:ascii="Tahoma" w:hAnsi="Tahoma" w:cs="Tahoma"/>
                <w:b/>
                <w:iCs/>
                <w:color w:val="000000" w:themeColor="text1"/>
                <w:sz w:val="20"/>
                <w:szCs w:val="18"/>
              </w:rPr>
              <w:t xml:space="preserve"> par de belles actions » ainsi que pour la transmission de la mémoire.</w:t>
            </w:r>
          </w:p>
          <w:p w14:paraId="58E9F972" w14:textId="5D254565" w:rsidR="006F04FE" w:rsidRDefault="009767CE" w:rsidP="009767CE">
            <w:pPr>
              <w:rPr>
                <w:rFonts w:ascii="Tahoma" w:hAnsi="Tahoma" w:cs="Tahoma"/>
                <w:b/>
                <w:iCs/>
                <w:color w:val="FF0000"/>
                <w:sz w:val="36"/>
                <w:szCs w:val="32"/>
              </w:rPr>
            </w:pP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 xml:space="preserve">RENOUVELLEMENT DE COTISATION : </w:t>
            </w:r>
            <w:sdt>
              <w:sdtPr>
                <w:rPr>
                  <w:rFonts w:ascii="Tahoma" w:hAnsi="Tahoma" w:cs="Tahoma"/>
                  <w:b/>
                  <w:iCs/>
                  <w:color w:val="FF0000"/>
                  <w:sz w:val="32"/>
                  <w:szCs w:val="28"/>
                </w:rPr>
                <w:id w:val="-204451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4284">
                  <w:rPr>
                    <w:rFonts w:ascii="MS Gothic" w:eastAsia="MS Gothic" w:hAnsi="MS Gothic" w:cs="Tahoma" w:hint="eastAsia"/>
                    <w:b/>
                    <w:iCs/>
                    <w:color w:val="FF0000"/>
                    <w:sz w:val="32"/>
                    <w:szCs w:val="28"/>
                  </w:rPr>
                  <w:t>☐</w:t>
                </w:r>
              </w:sdtContent>
            </w:sdt>
            <w:r w:rsidRPr="009767CE">
              <w:rPr>
                <w:rFonts w:ascii="Tahoma" w:hAnsi="Tahoma" w:cs="Tahoma"/>
                <w:b/>
                <w:iCs/>
                <w:color w:val="FF0000"/>
                <w:sz w:val="32"/>
                <w:szCs w:val="28"/>
              </w:rPr>
              <w:tab/>
            </w: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ab/>
            </w:r>
            <w:r w:rsidRPr="009767CE">
              <w:rPr>
                <w:rFonts w:ascii="Tahoma" w:hAnsi="Tahoma" w:cs="Tahoma"/>
                <w:b/>
                <w:iCs/>
                <w:color w:val="FF0000"/>
                <w:sz w:val="24"/>
              </w:rPr>
              <w:tab/>
              <w:t xml:space="preserve">ADHÉSION : </w:t>
            </w:r>
            <w:sdt>
              <w:sdtPr>
                <w:rPr>
                  <w:rFonts w:ascii="Tahoma" w:hAnsi="Tahoma" w:cs="Tahoma"/>
                  <w:bCs/>
                  <w:iCs/>
                  <w:color w:val="FF0000"/>
                  <w:sz w:val="36"/>
                  <w:szCs w:val="32"/>
                </w:rPr>
                <w:id w:val="-664162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4284">
                  <w:rPr>
                    <w:rFonts w:ascii="MS Gothic" w:eastAsia="MS Gothic" w:hAnsi="MS Gothic" w:cs="Tahoma" w:hint="eastAsia"/>
                    <w:bCs/>
                    <w:iCs/>
                    <w:color w:val="FF0000"/>
                    <w:sz w:val="36"/>
                    <w:szCs w:val="32"/>
                  </w:rPr>
                  <w:t>☐</w:t>
                </w:r>
              </w:sdtContent>
            </w:sdt>
          </w:p>
          <w:p w14:paraId="4622037A" w14:textId="77777777" w:rsidR="009767CE" w:rsidRPr="009767CE" w:rsidRDefault="009767CE" w:rsidP="009767CE">
            <w:pPr>
              <w:rPr>
                <w:rFonts w:ascii="Tahoma" w:hAnsi="Tahoma" w:cs="Tahoma"/>
                <w:b/>
                <w:iCs/>
                <w:color w:val="000000" w:themeColor="text1"/>
                <w:sz w:val="10"/>
                <w:szCs w:val="8"/>
              </w:rPr>
            </w:pPr>
          </w:p>
          <w:p w14:paraId="23137EEE" w14:textId="39ECF8DC" w:rsidR="006F04FE" w:rsidRPr="006F04FE" w:rsidRDefault="001B6EAD" w:rsidP="00552268">
            <w:pPr>
              <w:tabs>
                <w:tab w:val="left" w:pos="2020"/>
                <w:tab w:val="left" w:leader="dot" w:pos="6272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GENRE : </w:t>
            </w:r>
            <w:sdt>
              <w:sdtPr>
                <w:rPr>
                  <w:rFonts w:ascii="Tahoma" w:hAnsi="Tahoma" w:cs="Tahoma"/>
                </w:rPr>
                <w:id w:val="-1142417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</w:rPr>
                  <w:t>☐</w:t>
                </w:r>
              </w:sdtContent>
            </w:sdt>
            <w:r>
              <w:rPr>
                <w:rFonts w:ascii="Tahoma" w:hAnsi="Tahoma" w:cs="Tahoma"/>
              </w:rPr>
              <w:t xml:space="preserve"> H </w:t>
            </w:r>
            <w:sdt>
              <w:sdtPr>
                <w:rPr>
                  <w:rFonts w:ascii="Tahoma" w:hAnsi="Tahoma" w:cs="Tahoma"/>
                </w:rPr>
                <w:id w:val="1482965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</w:rPr>
                  <w:t>☐</w:t>
                </w:r>
              </w:sdtContent>
            </w:sdt>
            <w:r>
              <w:rPr>
                <w:rFonts w:ascii="Tahoma" w:hAnsi="Tahoma" w:cs="Tahoma"/>
              </w:rPr>
              <w:t xml:space="preserve"> F</w:t>
            </w: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ab/>
            </w:r>
            <w:r w:rsidR="006F04FE"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NOM :</w:t>
            </w:r>
            <w:r w:rsid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0"/>
            <w:r w:rsidR="00D8192E">
              <w:rPr>
                <w:sz w:val="24"/>
                <w:szCs w:val="24"/>
              </w:rPr>
              <w:t xml:space="preserve"> </w:t>
            </w:r>
            <w:r w:rsidR="00582796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  <w:r w:rsidR="006F04FE"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PRENOM 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1" w:name="Texte2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1"/>
            <w:r w:rsidR="006F04F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3DF943A2" w14:textId="07239963" w:rsidR="006F04FE" w:rsidRPr="006F04FE" w:rsidRDefault="006F04FE" w:rsidP="00394551">
            <w:pPr>
              <w:tabs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ADRESSE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2" w:name="Texte3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2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1EA46928" w14:textId="77777777" w:rsidR="006F04FE" w:rsidRPr="006F04FE" w:rsidRDefault="006F04FE" w:rsidP="00394551">
            <w:pPr>
              <w:tabs>
                <w:tab w:val="left" w:leader="dot" w:pos="4536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CODE POSTAL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3" w:name="Texte4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3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  <w:r w:rsidR="00D8192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COMMUNE 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4" w:name="Texte5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4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2462EC10" w14:textId="77777777" w:rsidR="006F04FE" w:rsidRPr="006F04FE" w:rsidRDefault="006F04FE" w:rsidP="00394551">
            <w:pPr>
              <w:tabs>
                <w:tab w:val="left" w:leader="dot" w:pos="4536"/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TÉL. :</w:t>
            </w:r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5" w:name="Texte6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5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  <w:r w:rsidR="00D8192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 xml:space="preserve"> </w:t>
            </w: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PORT. :</w:t>
            </w:r>
            <w:r w:rsidR="00D8192E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6" w:name="Texte7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6"/>
            <w:r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  <w:p w14:paraId="0206F510" w14:textId="77777777" w:rsidR="006F04FE" w:rsidRPr="003E3AE9" w:rsidRDefault="006F04FE" w:rsidP="00394551">
            <w:pPr>
              <w:tabs>
                <w:tab w:val="left" w:leader="dot" w:pos="9988"/>
              </w:tabs>
              <w:spacing w:line="480" w:lineRule="auto"/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</w:pPr>
            <w:r w:rsidRPr="006F04FE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COURRIEL</w:t>
            </w:r>
            <w:r w:rsidR="003E3AE9">
              <w:rPr>
                <w:rFonts w:ascii="Tahoma" w:hAnsi="Tahoma" w:cs="Tahoma"/>
                <w:b/>
                <w:iCs/>
                <w:color w:val="000000" w:themeColor="text1"/>
                <w:szCs w:val="20"/>
              </w:rPr>
              <w:t> :</w:t>
            </w:r>
            <w:r w:rsidR="00391A52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 xml:space="preserve"> 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7" w:name="Texte8"/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instrText xml:space="preserve"> FORMTEXT </w:instrTex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separate"/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noProof/>
                <w:color w:val="000000" w:themeColor="text1"/>
                <w:szCs w:val="20"/>
              </w:rPr>
              <w:t> </w:t>
            </w:r>
            <w:r w:rsidR="00582796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fldChar w:fldCharType="end"/>
            </w:r>
            <w:bookmarkEnd w:id="7"/>
            <w:r w:rsidR="003E3AE9" w:rsidRPr="00391A52">
              <w:rPr>
                <w:rFonts w:ascii="Tahoma" w:hAnsi="Tahoma" w:cs="Tahoma"/>
                <w:bCs/>
                <w:iCs/>
                <w:color w:val="000000" w:themeColor="text1"/>
                <w:szCs w:val="20"/>
              </w:rPr>
              <w:tab/>
            </w:r>
          </w:p>
        </w:tc>
      </w:tr>
      <w:tr w:rsidR="006F04FE" w:rsidRPr="00D97A0D" w14:paraId="71542305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317F079F" w14:textId="0AB48C24" w:rsidR="006F04FE" w:rsidRPr="00BE1A7F" w:rsidRDefault="006F04FE" w:rsidP="001F5FC6">
            <w:pPr>
              <w:rPr>
                <w:rFonts w:ascii="Tahoma" w:hAnsi="Tahoma" w:cs="Tahoma"/>
                <w:i/>
                <w:sz w:val="10"/>
                <w:szCs w:val="8"/>
              </w:rPr>
            </w:pPr>
          </w:p>
        </w:tc>
      </w:tr>
      <w:tr w:rsidR="000E0A12" w:rsidRPr="00D97A0D" w14:paraId="7EA266C5" w14:textId="77777777" w:rsidTr="00A370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9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</w:tcPr>
          <w:p w14:paraId="2238F882" w14:textId="77777777" w:rsidR="000E0A12" w:rsidRPr="00BE1A7F" w:rsidRDefault="000E0A12" w:rsidP="001F5FC6">
            <w:pPr>
              <w:rPr>
                <w:rFonts w:ascii="Tahoma" w:hAnsi="Tahoma" w:cs="Tahoma"/>
                <w:i/>
                <w:sz w:val="10"/>
                <w:szCs w:val="8"/>
              </w:rPr>
            </w:pPr>
          </w:p>
        </w:tc>
      </w:tr>
    </w:tbl>
    <w:p w14:paraId="43D062DD" w14:textId="0E39CB5C" w:rsidR="00504A91" w:rsidRPr="00D97A0D" w:rsidRDefault="00D973B0" w:rsidP="00FB6F80">
      <w:pPr>
        <w:spacing w:after="0"/>
        <w:jc w:val="both"/>
        <w:rPr>
          <w:rFonts w:ascii="Tahoma" w:hAnsi="Tahoma" w:cs="Tahoma"/>
          <w:b/>
          <w:color w:val="FF0000"/>
        </w:rPr>
      </w:pPr>
      <w:sdt>
        <w:sdtPr>
          <w:rPr>
            <w:rFonts w:ascii="Tahoma" w:hAnsi="Tahoma" w:cs="Tahoma"/>
            <w:b/>
            <w:color w:val="FF0000"/>
          </w:rPr>
          <w:id w:val="14089541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ACB">
            <w:rPr>
              <w:rFonts w:ascii="MS Gothic" w:eastAsia="MS Gothic" w:hAnsi="MS Gothic" w:cs="Tahoma" w:hint="eastAsia"/>
              <w:b/>
              <w:color w:val="FF0000"/>
            </w:rPr>
            <w:t>☐</w:t>
          </w:r>
        </w:sdtContent>
      </w:sdt>
      <w:r w:rsidR="00D97A0D">
        <w:rPr>
          <w:rFonts w:ascii="Tahoma" w:hAnsi="Tahoma" w:cs="Tahoma"/>
          <w:b/>
          <w:color w:val="FF0000"/>
        </w:rPr>
        <w:t xml:space="preserve"> </w:t>
      </w:r>
      <w:r w:rsidR="00D97A0D" w:rsidRPr="00D97A0D">
        <w:rPr>
          <w:rFonts w:ascii="Tahoma" w:hAnsi="Tahoma" w:cs="Tahoma"/>
          <w:b/>
          <w:color w:val="FF0000"/>
        </w:rPr>
        <w:t>ADHÉRENT</w:t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</w:r>
      <w:r w:rsidR="00DD0162">
        <w:rPr>
          <w:rFonts w:ascii="Tahoma" w:hAnsi="Tahoma" w:cs="Tahoma"/>
          <w:b/>
          <w:color w:val="FF0000"/>
        </w:rPr>
        <w:tab/>
        <w:t xml:space="preserve">   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811"/>
        <w:gridCol w:w="1418"/>
      </w:tblGrid>
      <w:tr w:rsidR="00D929A8" w:rsidRPr="00D97A0D" w14:paraId="40B703EF" w14:textId="77777777">
        <w:tc>
          <w:tcPr>
            <w:tcW w:w="5811" w:type="dxa"/>
          </w:tcPr>
          <w:p w14:paraId="2C6D8F6E" w14:textId="192F024D" w:rsidR="00504A91" w:rsidRPr="00D97A0D" w:rsidRDefault="00C173C0" w:rsidP="008859B3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Membre titulaire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(à partir de 10 Euros</w:t>
            </w:r>
            <w:r w:rsidR="000E0A12">
              <w:rPr>
                <w:rFonts w:ascii="Tahoma" w:hAnsi="Tahoma" w:cs="Tahoma"/>
              </w:rPr>
              <w:t>*</w:t>
            </w:r>
            <w:r w:rsidRPr="00D97A0D">
              <w:rPr>
                <w:rFonts w:ascii="Tahoma" w:hAnsi="Tahoma" w:cs="Tahoma"/>
              </w:rPr>
              <w:t>) :</w:t>
            </w:r>
          </w:p>
        </w:tc>
        <w:tc>
          <w:tcPr>
            <w:tcW w:w="1418" w:type="dxa"/>
          </w:tcPr>
          <w:p w14:paraId="02242BF5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8" w:name="Texte9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8"/>
          </w:p>
        </w:tc>
      </w:tr>
      <w:tr w:rsidR="00D929A8" w:rsidRPr="00D97A0D" w14:paraId="3CECCC4C" w14:textId="77777777">
        <w:tc>
          <w:tcPr>
            <w:tcW w:w="5811" w:type="dxa"/>
          </w:tcPr>
          <w:p w14:paraId="481ECEED" w14:textId="77777777" w:rsidR="00504A91" w:rsidRPr="00D97A0D" w:rsidRDefault="00C173C0" w:rsidP="008859B3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Membre bienfaiteur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(à partir de 50 Euros)</w:t>
            </w:r>
            <w:r w:rsidR="009D03C2" w:rsidRPr="00D97A0D">
              <w:rPr>
                <w:rFonts w:ascii="Tahoma" w:hAnsi="Tahoma" w:cs="Tahoma"/>
              </w:rPr>
              <w:t xml:space="preserve"> </w:t>
            </w:r>
            <w:r w:rsidRPr="00D97A0D">
              <w:rPr>
                <w:rFonts w:ascii="Tahoma" w:hAnsi="Tahoma" w:cs="Tahoma"/>
              </w:rPr>
              <w:t>:</w:t>
            </w:r>
          </w:p>
        </w:tc>
        <w:tc>
          <w:tcPr>
            <w:tcW w:w="1418" w:type="dxa"/>
          </w:tcPr>
          <w:p w14:paraId="60F5488A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9" w:name="Texte10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9"/>
          </w:p>
        </w:tc>
      </w:tr>
    </w:tbl>
    <w:p w14:paraId="6366443E" w14:textId="77777777" w:rsidR="00A00BEF" w:rsidRPr="00371532" w:rsidRDefault="00A00BEF" w:rsidP="00A00BEF">
      <w:pPr>
        <w:spacing w:after="0"/>
        <w:ind w:firstLine="709"/>
        <w:jc w:val="both"/>
        <w:rPr>
          <w:rFonts w:ascii="Tahoma" w:hAnsi="Tahoma" w:cs="Tahoma"/>
          <w:color w:val="FF0000"/>
          <w:sz w:val="12"/>
          <w:szCs w:val="12"/>
        </w:rPr>
      </w:pPr>
    </w:p>
    <w:p w14:paraId="6554E70C" w14:textId="1021D7F7" w:rsidR="00A00BEF" w:rsidRPr="00A00BEF" w:rsidRDefault="00093FBA" w:rsidP="00A00BEF">
      <w:pPr>
        <w:spacing w:after="0"/>
        <w:ind w:firstLine="709"/>
        <w:jc w:val="both"/>
        <w:rPr>
          <w:rFonts w:ascii="Tahoma" w:hAnsi="Tahoma" w:cs="Tahoma"/>
          <w:b/>
          <w:bCs/>
          <w:color w:val="FF0000"/>
        </w:rPr>
      </w:pPr>
      <w:r>
        <w:rPr>
          <w:rFonts w:ascii="Tahoma" w:hAnsi="Tahoma" w:cs="Tahoma"/>
          <w:b/>
          <w:bCs/>
          <w:color w:val="FF0000"/>
        </w:rPr>
        <w:t>Gratuit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</w:t>
      </w:r>
      <w:r w:rsidR="000E0A12">
        <w:rPr>
          <w:rFonts w:ascii="Tahoma" w:hAnsi="Tahoma" w:cs="Tahoma"/>
          <w:b/>
          <w:bCs/>
          <w:color w:val="FF0000"/>
        </w:rPr>
        <w:t>jusqu’à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1</w:t>
      </w:r>
      <w:r w:rsidR="000E0A12">
        <w:rPr>
          <w:rFonts w:ascii="Tahoma" w:hAnsi="Tahoma" w:cs="Tahoma"/>
          <w:b/>
          <w:bCs/>
          <w:color w:val="FF0000"/>
        </w:rPr>
        <w:t>8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 ans</w:t>
      </w:r>
      <w:r>
        <w:rPr>
          <w:rFonts w:ascii="Tahoma" w:hAnsi="Tahoma" w:cs="Tahoma"/>
          <w:b/>
          <w:bCs/>
          <w:color w:val="FF0000"/>
        </w:rPr>
        <w:t xml:space="preserve"> et </w:t>
      </w:r>
      <w:r w:rsidR="00A00BEF" w:rsidRPr="00A00BEF">
        <w:rPr>
          <w:rFonts w:ascii="Tahoma" w:hAnsi="Tahoma" w:cs="Tahoma"/>
          <w:b/>
          <w:bCs/>
          <w:color w:val="FF0000"/>
        </w:rPr>
        <w:t xml:space="preserve">25 ans </w:t>
      </w:r>
      <w:r w:rsidR="000E0A12">
        <w:rPr>
          <w:rFonts w:ascii="Tahoma" w:hAnsi="Tahoma" w:cs="Tahoma"/>
          <w:b/>
          <w:bCs/>
          <w:color w:val="FF0000"/>
        </w:rPr>
        <w:t>pour les é</w:t>
      </w:r>
      <w:r w:rsidR="00A00BEF" w:rsidRPr="00A00BEF">
        <w:rPr>
          <w:rFonts w:ascii="Tahoma" w:hAnsi="Tahoma" w:cs="Tahoma"/>
          <w:b/>
          <w:bCs/>
          <w:color w:val="FF0000"/>
        </w:rPr>
        <w:t>tudian</w:t>
      </w:r>
      <w:r w:rsidR="000E0A12">
        <w:rPr>
          <w:rFonts w:ascii="Tahoma" w:hAnsi="Tahoma" w:cs="Tahoma"/>
          <w:b/>
          <w:bCs/>
          <w:color w:val="FF0000"/>
        </w:rPr>
        <w:t>ts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783"/>
        <w:gridCol w:w="1446"/>
      </w:tblGrid>
      <w:tr w:rsidR="00A00BEF" w:rsidRPr="00A00BEF" w14:paraId="50F28528" w14:textId="77777777" w:rsidTr="002C7875">
        <w:tc>
          <w:tcPr>
            <w:tcW w:w="5783" w:type="dxa"/>
          </w:tcPr>
          <w:p w14:paraId="0530A01D" w14:textId="1F018A9A" w:rsidR="00A00BEF" w:rsidRPr="00A00BEF" w:rsidRDefault="00A00BEF" w:rsidP="00A00BEF">
            <w:pPr>
              <w:spacing w:line="259" w:lineRule="auto"/>
              <w:rPr>
                <w:rFonts w:ascii="Tahoma" w:hAnsi="Tahoma" w:cs="Tahoma"/>
                <w:color w:val="FF0000"/>
              </w:rPr>
            </w:pPr>
            <w:r w:rsidRPr="00A00BEF">
              <w:rPr>
                <w:rFonts w:ascii="Tahoma" w:hAnsi="Tahoma" w:cs="Tahoma"/>
                <w:color w:val="000000" w:themeColor="text1"/>
              </w:rPr>
              <w:t xml:space="preserve">Cotisation </w:t>
            </w:r>
            <w:r w:rsidR="000E0A12">
              <w:rPr>
                <w:rFonts w:ascii="Tahoma" w:hAnsi="Tahoma" w:cs="Tahoma"/>
                <w:color w:val="000000" w:themeColor="text1"/>
              </w:rPr>
              <w:t>gratuite</w:t>
            </w:r>
          </w:p>
        </w:tc>
        <w:sdt>
          <w:sdtPr>
            <w:rPr>
              <w:rFonts w:ascii="Tahoma" w:hAnsi="Tahoma" w:cs="Tahoma"/>
            </w:rPr>
            <w:id w:val="-615826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46" w:type="dxa"/>
              </w:tcPr>
              <w:p w14:paraId="357B2977" w14:textId="5FD82666" w:rsidR="00A00BEF" w:rsidRPr="00A00BEF" w:rsidRDefault="009767CE" w:rsidP="009141F4">
                <w:pPr>
                  <w:spacing w:line="259" w:lineRule="auto"/>
                  <w:jc w:val="center"/>
                  <w:rPr>
                    <w:rFonts w:ascii="Tahoma" w:hAnsi="Tahoma" w:cs="Tahoma"/>
                    <w:color w:val="FF0000"/>
                  </w:rPr>
                </w:pPr>
                <w:r>
                  <w:rPr>
                    <w:rFonts w:ascii="MS Gothic" w:eastAsia="MS Gothic" w:hAnsi="MS Gothic" w:cs="Tahoma" w:hint="eastAsia"/>
                  </w:rPr>
                  <w:t>☐</w:t>
                </w:r>
              </w:p>
            </w:tc>
          </w:sdtContent>
        </w:sdt>
      </w:tr>
    </w:tbl>
    <w:p w14:paraId="02EB41F3" w14:textId="77777777" w:rsidR="00A00BEF" w:rsidRPr="009767CE" w:rsidRDefault="00A00BEF" w:rsidP="00322132">
      <w:pPr>
        <w:spacing w:after="0"/>
        <w:jc w:val="both"/>
        <w:rPr>
          <w:rFonts w:ascii="Tahoma" w:hAnsi="Tahoma" w:cs="Tahoma"/>
          <w:color w:val="FF0000"/>
          <w:sz w:val="10"/>
          <w:szCs w:val="10"/>
        </w:rPr>
      </w:pPr>
    </w:p>
    <w:p w14:paraId="164DC8C4" w14:textId="1C8A87B0" w:rsidR="00504A91" w:rsidRPr="00D97A0D" w:rsidRDefault="00D973B0" w:rsidP="00A00BEF">
      <w:pPr>
        <w:spacing w:after="0"/>
        <w:jc w:val="both"/>
        <w:rPr>
          <w:rFonts w:ascii="Tahoma" w:hAnsi="Tahoma" w:cs="Tahoma"/>
          <w:b/>
          <w:color w:val="FF0000"/>
        </w:rPr>
      </w:pPr>
      <w:sdt>
        <w:sdtPr>
          <w:rPr>
            <w:rFonts w:ascii="Tahoma" w:hAnsi="Tahoma" w:cs="Tahoma"/>
            <w:b/>
            <w:color w:val="FF0000"/>
          </w:rPr>
          <w:id w:val="1156583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58A9">
            <w:rPr>
              <w:rFonts w:ascii="MS Gothic" w:eastAsia="MS Gothic" w:hAnsi="MS Gothic" w:cs="Tahoma" w:hint="eastAsia"/>
              <w:b/>
              <w:color w:val="FF0000"/>
            </w:rPr>
            <w:t>☐</w:t>
          </w:r>
        </w:sdtContent>
      </w:sdt>
      <w:r w:rsidR="00A00BEF">
        <w:rPr>
          <w:rFonts w:ascii="Tahoma" w:hAnsi="Tahoma" w:cs="Tahoma"/>
          <w:b/>
          <w:color w:val="FF0000"/>
        </w:rPr>
        <w:t xml:space="preserve"> </w:t>
      </w:r>
      <w:r w:rsidR="00A00BEF" w:rsidRPr="00D97A0D">
        <w:rPr>
          <w:rFonts w:ascii="Tahoma" w:hAnsi="Tahoma" w:cs="Tahoma"/>
          <w:b/>
          <w:color w:val="FF0000"/>
        </w:rPr>
        <w:t>ASSOCIATION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783"/>
        <w:gridCol w:w="1446"/>
      </w:tblGrid>
      <w:tr w:rsidR="00D929A8" w:rsidRPr="00D97A0D" w14:paraId="64DCB795" w14:textId="77777777">
        <w:tc>
          <w:tcPr>
            <w:tcW w:w="5783" w:type="dxa"/>
          </w:tcPr>
          <w:p w14:paraId="411BD79B" w14:textId="77777777" w:rsidR="00504A91" w:rsidRPr="00D97A0D" w:rsidRDefault="00C173C0" w:rsidP="004B0802">
            <w:pPr>
              <w:jc w:val="both"/>
              <w:rPr>
                <w:rFonts w:ascii="Tahoma" w:hAnsi="Tahoma" w:cs="Tahoma"/>
              </w:rPr>
            </w:pPr>
            <w:r w:rsidRPr="00D97A0D">
              <w:rPr>
                <w:rFonts w:ascii="Tahoma" w:hAnsi="Tahoma" w:cs="Tahoma"/>
              </w:rPr>
              <w:t>Cotisation groupement affilié (à partir de 20 Euros) :</w:t>
            </w:r>
          </w:p>
        </w:tc>
        <w:tc>
          <w:tcPr>
            <w:tcW w:w="1446" w:type="dxa"/>
          </w:tcPr>
          <w:p w14:paraId="642B1BF7" w14:textId="77777777" w:rsidR="00504A91" w:rsidRPr="00D97A0D" w:rsidRDefault="00053286" w:rsidP="009141F4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0" w:name="Texte11"/>
            <w:r>
              <w:rPr>
                <w:rFonts w:ascii="Tahoma" w:hAnsi="Tahoma" w:cs="Tahoma"/>
              </w:rPr>
              <w:instrText xml:space="preserve"> FORMTEXT </w:instrText>
            </w:r>
            <w:r>
              <w:rPr>
                <w:rFonts w:ascii="Tahoma" w:hAnsi="Tahoma" w:cs="Tahoma"/>
              </w:rPr>
            </w:r>
            <w:r>
              <w:rPr>
                <w:rFonts w:ascii="Tahoma" w:hAnsi="Tahoma" w:cs="Tahoma"/>
              </w:rPr>
              <w:fldChar w:fldCharType="separate"/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  <w:noProof/>
              </w:rPr>
              <w:t> </w:t>
            </w:r>
            <w:r>
              <w:rPr>
                <w:rFonts w:ascii="Tahoma" w:hAnsi="Tahoma" w:cs="Tahoma"/>
              </w:rPr>
              <w:fldChar w:fldCharType="end"/>
            </w:r>
            <w:bookmarkEnd w:id="10"/>
          </w:p>
        </w:tc>
      </w:tr>
    </w:tbl>
    <w:p w14:paraId="027BBBB4" w14:textId="77777777" w:rsidR="00A00BEF" w:rsidRPr="009767CE" w:rsidRDefault="00A00BEF" w:rsidP="00A00BEF">
      <w:pPr>
        <w:spacing w:after="0"/>
        <w:jc w:val="both"/>
        <w:rPr>
          <w:rFonts w:ascii="Tahoma" w:hAnsi="Tahoma" w:cs="Tahoma"/>
          <w:b/>
          <w:color w:val="FF0000"/>
          <w:sz w:val="10"/>
          <w:szCs w:val="10"/>
        </w:rPr>
      </w:pPr>
    </w:p>
    <w:p w14:paraId="5FDCA36F" w14:textId="77777777" w:rsidR="00A00BEF" w:rsidRPr="00A00BEF" w:rsidRDefault="00D973B0" w:rsidP="00A00BEF">
      <w:pPr>
        <w:spacing w:after="0"/>
        <w:jc w:val="both"/>
        <w:rPr>
          <w:rFonts w:ascii="Tahoma" w:hAnsi="Tahoma" w:cs="Tahoma"/>
          <w:b/>
          <w:color w:val="FF0000"/>
        </w:rPr>
      </w:pPr>
      <w:sdt>
        <w:sdtPr>
          <w:rPr>
            <w:rFonts w:ascii="Tahoma" w:hAnsi="Tahoma" w:cs="Tahoma"/>
            <w:b/>
            <w:color w:val="FF0000"/>
          </w:rPr>
          <w:id w:val="-939977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0BEF">
            <w:rPr>
              <w:rFonts w:ascii="MS Gothic" w:eastAsia="MS Gothic" w:hAnsi="MS Gothic" w:cs="Tahoma" w:hint="eastAsia"/>
              <w:b/>
              <w:color w:val="FF0000"/>
            </w:rPr>
            <w:t>☐</w:t>
          </w:r>
        </w:sdtContent>
      </w:sdt>
      <w:r w:rsidR="00A00BEF">
        <w:rPr>
          <w:rFonts w:ascii="Tahoma" w:hAnsi="Tahoma" w:cs="Tahoma"/>
          <w:b/>
          <w:color w:val="FF0000"/>
        </w:rPr>
        <w:t xml:space="preserve"> </w:t>
      </w:r>
      <w:r w:rsidR="00A00BEF" w:rsidRPr="00A00BEF">
        <w:rPr>
          <w:rFonts w:ascii="Tahoma" w:hAnsi="Tahoma" w:cs="Tahoma"/>
          <w:b/>
          <w:color w:val="FF0000"/>
        </w:rPr>
        <w:t xml:space="preserve">ABONNEMENT </w:t>
      </w:r>
      <w:r w:rsidR="00794966">
        <w:rPr>
          <w:rFonts w:ascii="Tahoma" w:hAnsi="Tahoma" w:cs="Tahoma"/>
          <w:b/>
          <w:color w:val="FF0000"/>
        </w:rPr>
        <w:t xml:space="preserve">À LA </w:t>
      </w:r>
      <w:r w:rsidR="00A00BEF" w:rsidRPr="00A00BEF">
        <w:rPr>
          <w:rFonts w:ascii="Tahoma" w:hAnsi="Tahoma" w:cs="Tahoma"/>
          <w:b/>
          <w:color w:val="FF0000"/>
        </w:rPr>
        <w:t>REVUE NATIONALE</w:t>
      </w:r>
    </w:p>
    <w:tbl>
      <w:tblPr>
        <w:tblStyle w:val="Grilledutableau"/>
        <w:tblW w:w="7229" w:type="dxa"/>
        <w:tblInd w:w="1668" w:type="dxa"/>
        <w:tblLook w:val="04A0" w:firstRow="1" w:lastRow="0" w:firstColumn="1" w:lastColumn="0" w:noHBand="0" w:noVBand="1"/>
      </w:tblPr>
      <w:tblGrid>
        <w:gridCol w:w="5783"/>
        <w:gridCol w:w="1446"/>
      </w:tblGrid>
      <w:tr w:rsidR="00A00BEF" w:rsidRPr="00A00BEF" w14:paraId="3CCBD5A5" w14:textId="77777777" w:rsidTr="002C7875">
        <w:tc>
          <w:tcPr>
            <w:tcW w:w="5783" w:type="dxa"/>
          </w:tcPr>
          <w:p w14:paraId="2E76B843" w14:textId="6D5B4C93" w:rsidR="00A00BEF" w:rsidRPr="00A00BEF" w:rsidRDefault="00A00BEF" w:rsidP="003D05B5">
            <w:pPr>
              <w:spacing w:line="259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A00BEF">
              <w:rPr>
                <w:rFonts w:ascii="Tahoma" w:hAnsi="Tahoma" w:cs="Tahoma"/>
                <w:sz w:val="20"/>
                <w:szCs w:val="20"/>
              </w:rPr>
              <w:t>Abonnement annuel revue national</w:t>
            </w:r>
            <w:r w:rsidR="00FA1D44">
              <w:rPr>
                <w:rFonts w:ascii="Tahoma" w:hAnsi="Tahoma" w:cs="Tahoma"/>
                <w:sz w:val="20"/>
                <w:szCs w:val="20"/>
              </w:rPr>
              <w:t>e</w:t>
            </w:r>
            <w:r w:rsidR="003D05B5" w:rsidRPr="003D05B5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A00BEF">
              <w:rPr>
                <w:rFonts w:ascii="Tahoma" w:hAnsi="Tahoma" w:cs="Tahoma"/>
                <w:sz w:val="20"/>
                <w:szCs w:val="20"/>
              </w:rPr>
              <w:t xml:space="preserve">(4 numéros : </w:t>
            </w:r>
            <w:r w:rsidRPr="00A00BE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10 </w:t>
            </w:r>
            <w:r w:rsidR="00161472">
              <w:rPr>
                <w:rFonts w:ascii="Tahoma" w:hAnsi="Tahoma" w:cs="Tahoma"/>
                <w:b/>
                <w:bCs/>
                <w:sz w:val="20"/>
                <w:szCs w:val="20"/>
              </w:rPr>
              <w:t>€</w:t>
            </w:r>
            <w:r w:rsidR="00161472" w:rsidRPr="00161472"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="00161472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20 € </w:t>
            </w:r>
            <w:r w:rsidR="00161472" w:rsidRPr="00161472">
              <w:rPr>
                <w:rFonts w:ascii="Tahoma" w:hAnsi="Tahoma" w:cs="Tahoma"/>
                <w:sz w:val="20"/>
                <w:szCs w:val="20"/>
              </w:rPr>
              <w:t>si non adhérent</w:t>
            </w:r>
            <w:r w:rsidRPr="00161472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446" w:type="dxa"/>
          </w:tcPr>
          <w:p w14:paraId="1B87B224" w14:textId="77777777" w:rsidR="009141F4" w:rsidRDefault="00D973B0" w:rsidP="009141F4">
            <w:pPr>
              <w:spacing w:line="259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1488862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41F4"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9141F4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3D05B5">
              <w:rPr>
                <w:rFonts w:ascii="Tahoma" w:hAnsi="Tahoma" w:cs="Tahoma"/>
                <w:b/>
                <w:bCs/>
                <w:sz w:val="20"/>
                <w:szCs w:val="20"/>
              </w:rPr>
              <w:t>OUI</w:t>
            </w:r>
          </w:p>
          <w:p w14:paraId="3FC9D3B6" w14:textId="77777777" w:rsidR="00A00BEF" w:rsidRPr="00A00BEF" w:rsidRDefault="00D973B0" w:rsidP="009141F4">
            <w:pPr>
              <w:spacing w:line="259" w:lineRule="auto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808013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41F4"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9141F4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</w:t>
            </w:r>
            <w:r w:rsidR="003D05B5">
              <w:rPr>
                <w:rFonts w:ascii="Tahoma" w:hAnsi="Tahoma" w:cs="Tahoma"/>
                <w:b/>
                <w:bCs/>
                <w:sz w:val="20"/>
                <w:szCs w:val="20"/>
              </w:rPr>
              <w:t>NON</w:t>
            </w:r>
          </w:p>
        </w:tc>
      </w:tr>
    </w:tbl>
    <w:p w14:paraId="72CFDD53" w14:textId="77777777" w:rsidR="003D05B5" w:rsidRPr="009767CE" w:rsidRDefault="003D05B5" w:rsidP="00B9582E">
      <w:pPr>
        <w:spacing w:after="0"/>
        <w:jc w:val="both"/>
        <w:rPr>
          <w:rFonts w:ascii="Tahoma" w:hAnsi="Tahoma" w:cs="Tahoma"/>
          <w:b/>
          <w:bCs/>
          <w:sz w:val="10"/>
          <w:szCs w:val="10"/>
        </w:rPr>
      </w:pPr>
    </w:p>
    <w:tbl>
      <w:tblPr>
        <w:tblStyle w:val="Grilledutableau"/>
        <w:tblW w:w="2523" w:type="dxa"/>
        <w:tblInd w:w="6374" w:type="dxa"/>
        <w:tblLook w:val="04A0" w:firstRow="1" w:lastRow="0" w:firstColumn="1" w:lastColumn="0" w:noHBand="0" w:noVBand="1"/>
      </w:tblPr>
      <w:tblGrid>
        <w:gridCol w:w="1077"/>
        <w:gridCol w:w="1446"/>
      </w:tblGrid>
      <w:tr w:rsidR="003D05B5" w:rsidRPr="003D05B5" w14:paraId="05D8F4A7" w14:textId="77777777" w:rsidTr="00053286">
        <w:trPr>
          <w:trHeight w:val="535"/>
        </w:trPr>
        <w:tc>
          <w:tcPr>
            <w:tcW w:w="1077" w:type="dxa"/>
            <w:vAlign w:val="center"/>
          </w:tcPr>
          <w:p w14:paraId="240613EA" w14:textId="540493D3" w:rsidR="00053286" w:rsidRPr="003D05B5" w:rsidRDefault="003D05B5" w:rsidP="00161472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</w:pPr>
            <w:r w:rsidRPr="003D05B5"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TOTAL</w:t>
            </w:r>
          </w:p>
        </w:tc>
        <w:tc>
          <w:tcPr>
            <w:tcW w:w="1446" w:type="dxa"/>
            <w:vAlign w:val="center"/>
          </w:tcPr>
          <w:p w14:paraId="1836B560" w14:textId="77777777" w:rsidR="00DD0162" w:rsidRPr="003D05B5" w:rsidRDefault="00053286" w:rsidP="00053286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11" w:name="Texte12"/>
            <w:r>
              <w:rPr>
                <w:rFonts w:ascii="Tahoma" w:hAnsi="Tahoma" w:cs="Tahoma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Tahoma" w:hAnsi="Tahoma" w:cs="Tahoma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fldChar w:fldCharType="end"/>
            </w:r>
            <w:bookmarkEnd w:id="11"/>
          </w:p>
        </w:tc>
      </w:tr>
    </w:tbl>
    <w:p w14:paraId="1C643FA4" w14:textId="77777777" w:rsidR="00582796" w:rsidRPr="00582796" w:rsidRDefault="00582796" w:rsidP="00582796">
      <w:pPr>
        <w:spacing w:after="0"/>
        <w:rPr>
          <w:rFonts w:ascii="Tahoma" w:hAnsi="Tahoma" w:cs="Tahoma"/>
          <w:b/>
          <w:bCs/>
        </w:rPr>
      </w:pPr>
      <w:r w:rsidRPr="00582796">
        <w:rPr>
          <w:rFonts w:ascii="Tahoma" w:hAnsi="Tahoma" w:cs="Tahoma"/>
          <w:b/>
          <w:bCs/>
        </w:rPr>
        <w:t>Cocher les cases SVP :</w:t>
      </w:r>
    </w:p>
    <w:p w14:paraId="4CEA4674" w14:textId="41599301" w:rsidR="00794966" w:rsidRPr="00B03B3F" w:rsidRDefault="00794966" w:rsidP="00794966">
      <w:pPr>
        <w:spacing w:after="0"/>
        <w:jc w:val="center"/>
        <w:rPr>
          <w:rFonts w:ascii="Tahoma" w:hAnsi="Tahoma" w:cs="Tahoma"/>
        </w:rPr>
      </w:pPr>
      <w:r w:rsidRPr="00B03B3F">
        <w:rPr>
          <w:rFonts w:ascii="Tahoma" w:hAnsi="Tahoma" w:cs="Tahoma"/>
          <w:b/>
        </w:rPr>
        <w:t xml:space="preserve">Mode de paiement : </w:t>
      </w:r>
      <w:sdt>
        <w:sdtPr>
          <w:rPr>
            <w:rFonts w:ascii="Tahoma" w:hAnsi="Tahoma" w:cs="Tahoma"/>
            <w:b/>
            <w:color w:val="0070C0"/>
          </w:rPr>
          <w:id w:val="-2099396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 w:rsidRPr="00093FBA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 w:rsidRPr="00093FBA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 xml:space="preserve">ESPECES – </w:t>
      </w:r>
      <w:sdt>
        <w:sdtPr>
          <w:rPr>
            <w:rFonts w:ascii="Tahoma" w:hAnsi="Tahoma" w:cs="Tahoma"/>
            <w:b/>
            <w:color w:val="0070C0"/>
          </w:rPr>
          <w:id w:val="-1447384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 xml:space="preserve">CHEQUE - </w:t>
      </w:r>
      <w:sdt>
        <w:sdtPr>
          <w:rPr>
            <w:rFonts w:ascii="Tahoma" w:hAnsi="Tahoma" w:cs="Tahoma"/>
            <w:b/>
            <w:color w:val="0070C0"/>
          </w:rPr>
          <w:id w:val="-1935746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0CB7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880CB7">
        <w:rPr>
          <w:rFonts w:ascii="Tahoma" w:hAnsi="Tahoma" w:cs="Tahoma"/>
          <w:b/>
          <w:color w:val="0070C0"/>
        </w:rPr>
        <w:t xml:space="preserve"> </w:t>
      </w:r>
      <w:r w:rsidRPr="00B03B3F">
        <w:rPr>
          <w:rFonts w:ascii="Tahoma" w:hAnsi="Tahoma" w:cs="Tahoma"/>
          <w:b/>
          <w:color w:val="0070C0"/>
        </w:rPr>
        <w:t>VIREMENT</w:t>
      </w:r>
      <w:r w:rsidR="00093FBA">
        <w:rPr>
          <w:rFonts w:ascii="Tahoma" w:hAnsi="Tahoma" w:cs="Tahoma"/>
          <w:b/>
          <w:color w:val="0070C0"/>
        </w:rPr>
        <w:t xml:space="preserve"> - </w:t>
      </w:r>
      <w:sdt>
        <w:sdtPr>
          <w:rPr>
            <w:rFonts w:ascii="Tahoma" w:hAnsi="Tahoma" w:cs="Tahoma"/>
            <w:b/>
            <w:color w:val="0070C0"/>
          </w:rPr>
          <w:id w:val="-572650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3FBA">
            <w:rPr>
              <w:rFonts w:ascii="MS Gothic" w:eastAsia="MS Gothic" w:hAnsi="MS Gothic" w:cs="Tahoma" w:hint="eastAsia"/>
              <w:b/>
              <w:color w:val="0070C0"/>
            </w:rPr>
            <w:t>☐</w:t>
          </w:r>
        </w:sdtContent>
      </w:sdt>
      <w:r w:rsidR="00093FBA">
        <w:rPr>
          <w:rFonts w:ascii="Tahoma" w:hAnsi="Tahoma" w:cs="Tahoma"/>
          <w:b/>
          <w:color w:val="0070C0"/>
        </w:rPr>
        <w:t xml:space="preserve"> CARTE BAN</w:t>
      </w:r>
      <w:r w:rsidR="00B273B1">
        <w:rPr>
          <w:rFonts w:ascii="Tahoma" w:hAnsi="Tahoma" w:cs="Tahoma"/>
          <w:b/>
          <w:color w:val="0070C0"/>
        </w:rPr>
        <w:t>C</w:t>
      </w:r>
      <w:r w:rsidR="00093FBA">
        <w:rPr>
          <w:rFonts w:ascii="Tahoma" w:hAnsi="Tahoma" w:cs="Tahoma"/>
          <w:b/>
          <w:color w:val="0070C0"/>
        </w:rPr>
        <w:t>AIRE</w:t>
      </w:r>
    </w:p>
    <w:p w14:paraId="529D9BBE" w14:textId="3B2C596A" w:rsidR="00556C8F" w:rsidRPr="00B03B3F" w:rsidRDefault="00556C8F" w:rsidP="00B9582E">
      <w:pPr>
        <w:spacing w:after="0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Style w:val="Grilledutableau"/>
        <w:tblW w:w="10206" w:type="dxa"/>
        <w:tblInd w:w="108" w:type="dxa"/>
        <w:tblLook w:val="04A0" w:firstRow="1" w:lastRow="0" w:firstColumn="1" w:lastColumn="0" w:noHBand="0" w:noVBand="1"/>
      </w:tblPr>
      <w:tblGrid>
        <w:gridCol w:w="454"/>
        <w:gridCol w:w="9752"/>
      </w:tblGrid>
      <w:tr w:rsidR="008C2BA8" w:rsidRPr="00DD0162" w14:paraId="0B4B1EFB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-960953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</w:tcPr>
              <w:p w14:paraId="036CAC6E" w14:textId="77777777" w:rsidR="008C2BA8" w:rsidRPr="00DD0162" w:rsidRDefault="009141F4" w:rsidP="00880CB7">
                <w:pPr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7B1FBAB8" w14:textId="77777777" w:rsidR="008C2BA8" w:rsidRPr="00794966" w:rsidRDefault="008C2BA8" w:rsidP="00DD0162">
            <w:pPr>
              <w:jc w:val="both"/>
              <w:rPr>
                <w:rFonts w:ascii="Tahoma" w:hAnsi="Tahoma" w:cs="Tahoma"/>
                <w:bCs/>
              </w:rPr>
            </w:pPr>
            <w:r w:rsidRPr="008C2BA8">
              <w:rPr>
                <w:rFonts w:ascii="Tahoma" w:hAnsi="Tahoma" w:cs="Tahoma"/>
                <w:bCs/>
              </w:rPr>
              <w:t>Je souhaite recevoir la lettre d’information électronique du Souvenir Français</w:t>
            </w:r>
            <w:r w:rsidR="00280EFF" w:rsidRPr="00794966">
              <w:rPr>
                <w:rFonts w:ascii="Tahoma" w:hAnsi="Tahoma" w:cs="Tahoma"/>
                <w:bCs/>
              </w:rPr>
              <w:t xml:space="preserve"> par courriel (gratuit)</w:t>
            </w:r>
            <w:r w:rsidRPr="00794966">
              <w:rPr>
                <w:rFonts w:ascii="Tahoma" w:hAnsi="Tahoma" w:cs="Tahoma"/>
                <w:bCs/>
              </w:rPr>
              <w:t>.</w:t>
            </w:r>
          </w:p>
        </w:tc>
      </w:tr>
      <w:tr w:rsidR="00161472" w:rsidRPr="00DD0162" w14:paraId="2DE1C831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609707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  <w:vMerge w:val="restart"/>
              </w:tcPr>
              <w:p w14:paraId="5BF039A8" w14:textId="03130B6A" w:rsidR="00161472" w:rsidRPr="00DD0162" w:rsidRDefault="00161472" w:rsidP="001A67BB">
                <w:pPr>
                  <w:spacing w:line="259" w:lineRule="auto"/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29E0BDE5" w14:textId="19D21308" w:rsidR="00161472" w:rsidRPr="00DD0162" w:rsidRDefault="00A370B4" w:rsidP="000E0A12">
            <w:pPr>
              <w:spacing w:line="192" w:lineRule="auto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*</w:t>
            </w:r>
            <w:r w:rsidR="00161472" w:rsidRPr="00DD0162">
              <w:rPr>
                <w:rFonts w:ascii="Tahoma" w:hAnsi="Tahoma" w:cs="Tahoma"/>
              </w:rPr>
              <w:t xml:space="preserve">Je désire </w:t>
            </w:r>
            <w:r w:rsidR="00161472" w:rsidRPr="00794966">
              <w:rPr>
                <w:rFonts w:ascii="Tahoma" w:hAnsi="Tahoma" w:cs="Tahoma"/>
              </w:rPr>
              <w:t>recevoir un</w:t>
            </w:r>
            <w:r w:rsidR="00161472" w:rsidRPr="00DD0162">
              <w:rPr>
                <w:rFonts w:ascii="Tahoma" w:hAnsi="Tahoma" w:cs="Tahoma"/>
              </w:rPr>
              <w:t xml:space="preserve"> </w:t>
            </w:r>
            <w:r w:rsidR="00161472" w:rsidRPr="00DD0162">
              <w:rPr>
                <w:rFonts w:ascii="Tahoma" w:hAnsi="Tahoma" w:cs="Tahoma"/>
                <w:b/>
                <w:bCs/>
              </w:rPr>
              <w:t>reçu fiscal</w:t>
            </w:r>
            <w:r w:rsidR="00161472" w:rsidRPr="00DD0162">
              <w:rPr>
                <w:rFonts w:ascii="Tahoma" w:hAnsi="Tahoma" w:cs="Tahoma"/>
              </w:rPr>
              <w:t xml:space="preserve"> </w:t>
            </w:r>
            <w:r w:rsidR="000E0A12">
              <w:rPr>
                <w:rFonts w:ascii="Tahoma" w:hAnsi="Tahoma" w:cs="Tahoma"/>
              </w:rPr>
              <w:t>(</w:t>
            </w:r>
            <w:r w:rsidR="000E0A12" w:rsidRPr="00093FBA">
              <w:rPr>
                <w:rFonts w:ascii="Tahoma" w:hAnsi="Tahoma" w:cs="Tahoma"/>
                <w:color w:val="0070C0"/>
              </w:rPr>
              <w:t>à partir de 20 €</w:t>
            </w:r>
            <w:r w:rsidR="000E0A12">
              <w:rPr>
                <w:rFonts w:ascii="Tahoma" w:hAnsi="Tahoma" w:cs="Tahoma"/>
              </w:rPr>
              <w:t xml:space="preserve">) </w:t>
            </w:r>
            <w:r w:rsidR="00161472" w:rsidRPr="00DD0162">
              <w:rPr>
                <w:rFonts w:ascii="Tahoma" w:hAnsi="Tahoma" w:cs="Tahoma"/>
              </w:rPr>
              <w:t>ultérieurement</w:t>
            </w:r>
            <w:r w:rsidR="00161472" w:rsidRPr="003A53CA"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="00161472" w:rsidRPr="00161472">
              <w:rPr>
                <w:rFonts w:ascii="Tahoma" w:hAnsi="Tahoma" w:cs="Tahoma"/>
                <w:sz w:val="12"/>
                <w:szCs w:val="12"/>
              </w:rPr>
              <w:t>(</w:t>
            </w:r>
            <w:r w:rsidR="00161472" w:rsidRPr="00161472">
              <w:rPr>
                <w:rFonts w:ascii="Tahoma" w:hAnsi="Tahoma" w:cs="Tahoma"/>
                <w:b/>
                <w:bCs/>
                <w:sz w:val="12"/>
                <w:szCs w:val="12"/>
              </w:rPr>
              <w:t>pour une cotisation de 25 €, avec la déduction fiscale, cela revient à 8,5 €</w:t>
            </w:r>
            <w:r w:rsidR="00161472" w:rsidRPr="00161472">
              <w:rPr>
                <w:rFonts w:ascii="Tahoma" w:hAnsi="Tahoma" w:cs="Tahoma"/>
                <w:sz w:val="12"/>
                <w:szCs w:val="12"/>
              </w:rPr>
              <w:t>)</w:t>
            </w:r>
            <w:r w:rsidR="00161472" w:rsidRPr="00794966">
              <w:rPr>
                <w:rFonts w:ascii="Tahoma" w:hAnsi="Tahoma" w:cs="Tahoma"/>
              </w:rPr>
              <w:t>.</w:t>
            </w:r>
          </w:p>
        </w:tc>
      </w:tr>
      <w:tr w:rsidR="00161472" w:rsidRPr="00DD0162" w14:paraId="3D3C27E9" w14:textId="77777777" w:rsidTr="00161472">
        <w:tc>
          <w:tcPr>
            <w:tcW w:w="454" w:type="dxa"/>
            <w:vMerge/>
          </w:tcPr>
          <w:p w14:paraId="5A0E4E29" w14:textId="77777777" w:rsidR="00161472" w:rsidRDefault="00161472" w:rsidP="001A67BB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9752" w:type="dxa"/>
          </w:tcPr>
          <w:p w14:paraId="71D96D1F" w14:textId="4CD64AE8" w:rsidR="00161472" w:rsidRPr="00DD0162" w:rsidRDefault="00161472" w:rsidP="001A67BB">
            <w:pPr>
              <w:jc w:val="both"/>
              <w:rPr>
                <w:rFonts w:ascii="Tahoma" w:hAnsi="Tahoma" w:cs="Tahoma"/>
              </w:rPr>
            </w:pPr>
            <w:r w:rsidRPr="00A47286">
              <w:rPr>
                <w:rFonts w:ascii="Tahoma" w:hAnsi="Tahoma" w:cs="Tahoma"/>
                <w:b/>
                <w:bCs/>
              </w:rPr>
              <w:t>J’accepte de recevoir ce reçu fiscal par courriel</w:t>
            </w:r>
            <w:r>
              <w:rPr>
                <w:rFonts w:ascii="Tahoma" w:hAnsi="Tahoma" w:cs="Tahoma"/>
              </w:rPr>
              <w:t xml:space="preserve"> : </w:t>
            </w: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1699609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OUI / </w:t>
            </w:r>
            <w:sdt>
              <w:sdtPr>
                <w:rPr>
                  <w:rFonts w:ascii="Tahoma" w:hAnsi="Tahoma" w:cs="Tahoma"/>
                  <w:b/>
                  <w:bCs/>
                  <w:sz w:val="20"/>
                  <w:szCs w:val="20"/>
                </w:rPr>
                <w:id w:val="-139981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 NON</w:t>
            </w:r>
          </w:p>
        </w:tc>
      </w:tr>
      <w:tr w:rsidR="001A67BB" w:rsidRPr="00DD0162" w14:paraId="42BB1FB8" w14:textId="77777777" w:rsidTr="00161472">
        <w:sdt>
          <w:sdtPr>
            <w:rPr>
              <w:rFonts w:ascii="Tahoma" w:hAnsi="Tahoma" w:cs="Tahoma"/>
              <w:b/>
              <w:bCs/>
              <w:sz w:val="20"/>
              <w:szCs w:val="20"/>
            </w:rPr>
            <w:id w:val="-7275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4" w:type="dxa"/>
              </w:tcPr>
              <w:p w14:paraId="49C9DD03" w14:textId="77777777" w:rsidR="001A67BB" w:rsidRPr="00DD0162" w:rsidRDefault="001A67BB" w:rsidP="001A67BB">
                <w:pPr>
                  <w:spacing w:line="259" w:lineRule="auto"/>
                  <w:jc w:val="center"/>
                  <w:rPr>
                    <w:rFonts w:ascii="Tahoma" w:hAnsi="Tahoma" w:cs="Tahom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52" w:type="dxa"/>
          </w:tcPr>
          <w:p w14:paraId="6030946E" w14:textId="77777777" w:rsidR="001A67BB" w:rsidRPr="00DD0162" w:rsidRDefault="001A67BB" w:rsidP="001A67BB">
            <w:pPr>
              <w:spacing w:line="259" w:lineRule="auto"/>
              <w:jc w:val="both"/>
              <w:rPr>
                <w:rFonts w:ascii="Tahoma" w:hAnsi="Tahoma" w:cs="Tahoma"/>
              </w:rPr>
            </w:pPr>
            <w:r w:rsidRPr="00DD0162">
              <w:rPr>
                <w:rFonts w:ascii="Tahoma" w:hAnsi="Tahoma" w:cs="Tahoma"/>
              </w:rPr>
              <w:t xml:space="preserve">Je me porte volontaire pour participer à la Quête Nationale </w:t>
            </w:r>
            <w:r w:rsidRPr="00794966">
              <w:rPr>
                <w:rFonts w:ascii="Tahoma" w:hAnsi="Tahoma" w:cs="Tahoma"/>
              </w:rPr>
              <w:t xml:space="preserve">du Souvenir Français </w:t>
            </w:r>
            <w:r w:rsidRPr="00DD0162">
              <w:rPr>
                <w:rFonts w:ascii="Tahoma" w:hAnsi="Tahoma" w:cs="Tahoma"/>
              </w:rPr>
              <w:t xml:space="preserve">pour les sépultures des « Morts pour la </w:t>
            </w:r>
            <w:r w:rsidRPr="00794966">
              <w:rPr>
                <w:rFonts w:ascii="Tahoma" w:hAnsi="Tahoma" w:cs="Tahoma"/>
              </w:rPr>
              <w:t>France »</w:t>
            </w:r>
            <w:r w:rsidRPr="00DD0162">
              <w:rPr>
                <w:rFonts w:ascii="Tahoma" w:hAnsi="Tahoma" w:cs="Tahoma"/>
              </w:rPr>
              <w:t> </w:t>
            </w:r>
            <w:r w:rsidRPr="00794966">
              <w:rPr>
                <w:rFonts w:ascii="Tahoma" w:hAnsi="Tahoma" w:cs="Tahoma"/>
              </w:rPr>
              <w:t>(fin octobre, début novembre).</w:t>
            </w:r>
          </w:p>
        </w:tc>
      </w:tr>
    </w:tbl>
    <w:p w14:paraId="1326AB02" w14:textId="17BB28C4" w:rsidR="004C618B" w:rsidRDefault="004C618B" w:rsidP="004C618B">
      <w:pPr>
        <w:spacing w:after="0"/>
        <w:jc w:val="center"/>
        <w:rPr>
          <w:rFonts w:ascii="Tahoma" w:hAnsi="Tahoma" w:cs="Tahoma"/>
          <w:i/>
          <w:iCs/>
          <w:sz w:val="16"/>
          <w:szCs w:val="16"/>
        </w:rPr>
      </w:pPr>
      <w:bookmarkStart w:id="12" w:name="_Hlk167341471"/>
      <w:r w:rsidRPr="004C618B">
        <w:rPr>
          <w:rFonts w:ascii="Tahoma" w:hAnsi="Tahoma" w:cs="Tahoma"/>
          <w:i/>
          <w:iCs/>
          <w:sz w:val="16"/>
          <w:szCs w:val="16"/>
        </w:rPr>
        <w:t xml:space="preserve">Ces données sont recueillies en vue de tenir à jour notre fichier d’adhérents. </w:t>
      </w:r>
      <w:r>
        <w:rPr>
          <w:rFonts w:ascii="Tahoma" w:hAnsi="Tahoma" w:cs="Tahoma"/>
          <w:i/>
          <w:iCs/>
          <w:sz w:val="16"/>
          <w:szCs w:val="16"/>
        </w:rPr>
        <w:t>E</w:t>
      </w:r>
      <w:r w:rsidRPr="004C618B">
        <w:rPr>
          <w:rFonts w:ascii="Tahoma" w:hAnsi="Tahoma" w:cs="Tahoma"/>
          <w:i/>
          <w:iCs/>
          <w:sz w:val="16"/>
          <w:szCs w:val="16"/>
        </w:rPr>
        <w:t>n vertu du règlement européen sur la protection des données personnelles (RGPD), en vigueur depuis le 25/05/2018, vous pouvez avoir accès aux données vous concernant, demander leur rectification et leur suppression. Ces démarches s’effectuent auprès du président du comité.</w:t>
      </w:r>
    </w:p>
    <w:bookmarkEnd w:id="12"/>
    <w:p w14:paraId="70620780" w14:textId="77777777" w:rsidR="00AC1298" w:rsidRPr="00AC1298" w:rsidRDefault="00AC1298" w:rsidP="004C618B">
      <w:pPr>
        <w:spacing w:after="0"/>
        <w:jc w:val="center"/>
        <w:rPr>
          <w:rFonts w:ascii="Tahoma" w:hAnsi="Tahoma" w:cs="Tahoma"/>
          <w:i/>
          <w:iCs/>
          <w:sz w:val="10"/>
          <w:szCs w:val="10"/>
        </w:rPr>
      </w:pPr>
    </w:p>
    <w:p w14:paraId="73F76977" w14:textId="43CF0C51" w:rsidR="00556C8F" w:rsidRPr="000E0A12" w:rsidRDefault="0036478B" w:rsidP="00B9582E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0E0A12">
        <w:rPr>
          <w:rFonts w:ascii="Tahoma" w:hAnsi="Tahoma" w:cs="Tahoma"/>
          <w:sz w:val="18"/>
          <w:szCs w:val="18"/>
        </w:rPr>
        <w:t>Merci pour votre soutien. Ce bulletin d’adhésion renseigné et le chèque établi à l’ordre du « LE SOUVENIR FRANÇAIS » sont à adresser au président ou au trésorier. En cas de virement bancaire, bien préciser votre nom et le motif.</w:t>
      </w:r>
    </w:p>
    <w:tbl>
      <w:tblPr>
        <w:tblStyle w:val="Grilledutableau"/>
        <w:tblW w:w="10888" w:type="dxa"/>
        <w:jc w:val="center"/>
        <w:tblLook w:val="00A0" w:firstRow="1" w:lastRow="0" w:firstColumn="1" w:lastColumn="0" w:noHBand="0" w:noVBand="0"/>
      </w:tblPr>
      <w:tblGrid>
        <w:gridCol w:w="3256"/>
        <w:gridCol w:w="3260"/>
        <w:gridCol w:w="4372"/>
      </w:tblGrid>
      <w:tr w:rsidR="00D929A8" w:rsidRPr="00D97A0D" w14:paraId="3F5F7F15" w14:textId="77777777" w:rsidTr="00322132">
        <w:trPr>
          <w:jc w:val="center"/>
        </w:trPr>
        <w:tc>
          <w:tcPr>
            <w:tcW w:w="3256" w:type="dxa"/>
          </w:tcPr>
          <w:p w14:paraId="7595EB25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sz w:val="20"/>
                <w:u w:val="single"/>
              </w:rPr>
            </w:pPr>
            <w:r w:rsidRPr="00D97A0D">
              <w:rPr>
                <w:rFonts w:ascii="Tahoma" w:hAnsi="Tahoma" w:cs="Tahoma"/>
                <w:b/>
                <w:sz w:val="20"/>
                <w:u w:val="single"/>
              </w:rPr>
              <w:t xml:space="preserve">Président du </w:t>
            </w:r>
            <w:r w:rsidR="009D03C2" w:rsidRPr="00D97A0D">
              <w:rPr>
                <w:rFonts w:ascii="Tahoma" w:hAnsi="Tahoma" w:cs="Tahoma"/>
                <w:b/>
                <w:sz w:val="20"/>
                <w:u w:val="single"/>
              </w:rPr>
              <w:t>c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>omité</w:t>
            </w:r>
          </w:p>
          <w:p w14:paraId="136AE075" w14:textId="77777777" w:rsidR="00504A91" w:rsidRPr="00D97A0D" w:rsidRDefault="009D03C2" w:rsidP="00137C3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97A0D">
              <w:rPr>
                <w:rFonts w:ascii="Tahoma" w:hAnsi="Tahoma" w:cs="Tahoma"/>
                <w:b/>
                <w:sz w:val="20"/>
              </w:rPr>
              <w:t>Eric VAUTRIN</w:t>
            </w:r>
          </w:p>
          <w:p w14:paraId="06319F48" w14:textId="77777777" w:rsidR="00504A91" w:rsidRPr="00D97A0D" w:rsidRDefault="009D03C2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8</w:t>
            </w:r>
            <w:r w:rsidR="00C173C0" w:rsidRPr="00D97A0D">
              <w:rPr>
                <w:rFonts w:ascii="Tahoma" w:hAnsi="Tahoma" w:cs="Tahoma"/>
                <w:sz w:val="20"/>
              </w:rPr>
              <w:t xml:space="preserve"> rue de</w:t>
            </w:r>
            <w:r w:rsidRPr="00D97A0D">
              <w:rPr>
                <w:rFonts w:ascii="Tahoma" w:hAnsi="Tahoma" w:cs="Tahoma"/>
                <w:sz w:val="20"/>
              </w:rPr>
              <w:t>s bouleaux</w:t>
            </w:r>
          </w:p>
          <w:p w14:paraId="38B8382A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67</w:t>
            </w:r>
            <w:r w:rsidR="009D03C2" w:rsidRPr="00D97A0D">
              <w:rPr>
                <w:rFonts w:ascii="Tahoma" w:hAnsi="Tahoma" w:cs="Tahoma"/>
                <w:sz w:val="20"/>
              </w:rPr>
              <w:t>860 FRIESENHEIM</w:t>
            </w:r>
          </w:p>
          <w:p w14:paraId="0E4F8724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Téléphone : 06</w:t>
            </w:r>
            <w:r w:rsidR="009D03C2" w:rsidRPr="00D97A0D">
              <w:rPr>
                <w:rFonts w:ascii="Tahoma" w:hAnsi="Tahoma" w:cs="Tahoma"/>
                <w:sz w:val="20"/>
              </w:rPr>
              <w:t xml:space="preserve"> 77 44 76 98</w:t>
            </w:r>
          </w:p>
          <w:p w14:paraId="1C00286D" w14:textId="77777777" w:rsidR="00504A91" w:rsidRPr="00D97A0D" w:rsidRDefault="009D03C2" w:rsidP="001E5E06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Courriel</w:t>
            </w:r>
            <w:r w:rsidR="00C173C0" w:rsidRPr="00D97A0D">
              <w:rPr>
                <w:rFonts w:ascii="Tahoma" w:hAnsi="Tahoma" w:cs="Tahoma"/>
                <w:sz w:val="20"/>
              </w:rPr>
              <w:t> :</w:t>
            </w:r>
            <w:r w:rsidRPr="00D97A0D">
              <w:rPr>
                <w:rFonts w:ascii="Tahoma" w:hAnsi="Tahoma" w:cs="Tahoma"/>
                <w:sz w:val="20"/>
              </w:rPr>
              <w:t xml:space="preserve"> vautrin.eric@estvideo.fr</w:t>
            </w:r>
          </w:p>
        </w:tc>
        <w:tc>
          <w:tcPr>
            <w:tcW w:w="3260" w:type="dxa"/>
          </w:tcPr>
          <w:p w14:paraId="4D1BA7DA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sz w:val="20"/>
                <w:u w:val="single"/>
              </w:rPr>
            </w:pPr>
            <w:r w:rsidRPr="00D97A0D">
              <w:rPr>
                <w:rFonts w:ascii="Tahoma" w:hAnsi="Tahoma" w:cs="Tahoma"/>
                <w:b/>
                <w:sz w:val="20"/>
                <w:u w:val="single"/>
              </w:rPr>
              <w:t>Trésorie</w:t>
            </w:r>
            <w:r w:rsidR="00425F0B" w:rsidRPr="00D97A0D">
              <w:rPr>
                <w:rFonts w:ascii="Tahoma" w:hAnsi="Tahoma" w:cs="Tahoma"/>
                <w:b/>
                <w:sz w:val="20"/>
                <w:u w:val="single"/>
              </w:rPr>
              <w:t>r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 xml:space="preserve"> du </w:t>
            </w:r>
            <w:r w:rsidR="009D03C2" w:rsidRPr="00D97A0D">
              <w:rPr>
                <w:rFonts w:ascii="Tahoma" w:hAnsi="Tahoma" w:cs="Tahoma"/>
                <w:b/>
                <w:sz w:val="20"/>
                <w:u w:val="single"/>
              </w:rPr>
              <w:t>c</w:t>
            </w:r>
            <w:r w:rsidRPr="00D97A0D">
              <w:rPr>
                <w:rFonts w:ascii="Tahoma" w:hAnsi="Tahoma" w:cs="Tahoma"/>
                <w:b/>
                <w:sz w:val="20"/>
                <w:u w:val="single"/>
              </w:rPr>
              <w:t>omité</w:t>
            </w:r>
          </w:p>
          <w:p w14:paraId="39033043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97A0D">
              <w:rPr>
                <w:rFonts w:ascii="Tahoma" w:hAnsi="Tahoma" w:cs="Tahoma"/>
                <w:b/>
                <w:sz w:val="20"/>
              </w:rPr>
              <w:t>Philippe KOHLER</w:t>
            </w:r>
          </w:p>
          <w:p w14:paraId="4A5F3A8E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42 rue du Général de Gaulle</w:t>
            </w:r>
          </w:p>
          <w:p w14:paraId="4256269D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671</w:t>
            </w:r>
            <w:r w:rsidR="00425F0B" w:rsidRPr="00D97A0D">
              <w:rPr>
                <w:rFonts w:ascii="Tahoma" w:hAnsi="Tahoma" w:cs="Tahoma"/>
                <w:sz w:val="20"/>
              </w:rPr>
              <w:t>50 GERSTHEIM</w:t>
            </w:r>
          </w:p>
          <w:p w14:paraId="7E142461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Téléphone : 06</w:t>
            </w:r>
            <w:r w:rsidR="00425F0B" w:rsidRPr="00D97A0D">
              <w:rPr>
                <w:rFonts w:ascii="Tahoma" w:hAnsi="Tahoma" w:cs="Tahoma"/>
                <w:sz w:val="20"/>
              </w:rPr>
              <w:t xml:space="preserve"> 84 09 06 16</w:t>
            </w:r>
          </w:p>
          <w:p w14:paraId="65C4AB27" w14:textId="77777777" w:rsidR="00504A91" w:rsidRPr="00D97A0D" w:rsidRDefault="00425F0B" w:rsidP="00137C3A">
            <w:pPr>
              <w:jc w:val="center"/>
              <w:rPr>
                <w:rFonts w:ascii="Tahoma" w:hAnsi="Tahoma" w:cs="Tahoma"/>
                <w:sz w:val="20"/>
              </w:rPr>
            </w:pPr>
            <w:r w:rsidRPr="00D97A0D">
              <w:rPr>
                <w:rFonts w:ascii="Tahoma" w:hAnsi="Tahoma" w:cs="Tahoma"/>
                <w:sz w:val="20"/>
              </w:rPr>
              <w:t>Courriel</w:t>
            </w:r>
            <w:r w:rsidR="00C173C0" w:rsidRPr="00D97A0D">
              <w:rPr>
                <w:rFonts w:ascii="Tahoma" w:hAnsi="Tahoma" w:cs="Tahoma"/>
                <w:sz w:val="20"/>
              </w:rPr>
              <w:t xml:space="preserve"> : </w:t>
            </w:r>
            <w:r w:rsidRPr="00D97A0D">
              <w:rPr>
                <w:rFonts w:ascii="Tahoma" w:hAnsi="Tahoma" w:cs="Tahoma"/>
                <w:sz w:val="20"/>
              </w:rPr>
              <w:t>kohler.philippe67@sfr.fr</w:t>
            </w:r>
          </w:p>
        </w:tc>
        <w:tc>
          <w:tcPr>
            <w:tcW w:w="4372" w:type="dxa"/>
          </w:tcPr>
          <w:p w14:paraId="44E6D235" w14:textId="77777777" w:rsidR="00504A91" w:rsidRPr="00D97A0D" w:rsidRDefault="00C173C0" w:rsidP="00137C3A">
            <w:pPr>
              <w:jc w:val="center"/>
              <w:rPr>
                <w:rFonts w:ascii="Tahoma" w:hAnsi="Tahoma" w:cs="Tahoma"/>
                <w:b/>
                <w:color w:val="2E74B5" w:themeColor="accent1" w:themeShade="BF"/>
                <w:u w:val="single"/>
              </w:rPr>
            </w:pPr>
            <w:r w:rsidRPr="00D97A0D">
              <w:rPr>
                <w:rFonts w:ascii="Tahoma" w:hAnsi="Tahoma" w:cs="Tahoma"/>
                <w:b/>
                <w:color w:val="2E74B5" w:themeColor="accent1" w:themeShade="BF"/>
                <w:u w:val="single"/>
              </w:rPr>
              <w:t>Par virement</w:t>
            </w:r>
          </w:p>
          <w:p w14:paraId="129C798B" w14:textId="65C6E2DF" w:rsidR="00093FBA" w:rsidRPr="00D97A0D" w:rsidRDefault="00580ACB" w:rsidP="00093FBA">
            <w:pPr>
              <w:jc w:val="center"/>
              <w:rPr>
                <w:rFonts w:ascii="Tahoma" w:hAnsi="Tahoma" w:cs="Tahoma"/>
                <w:color w:val="2E74B5" w:themeColor="accent1" w:themeShade="BF"/>
              </w:rPr>
            </w:pPr>
            <w:r>
              <w:rPr>
                <w:rFonts w:ascii="Tahoma" w:hAnsi="Tahoma" w:cs="Tahoma"/>
                <w:color w:val="2E74B5" w:themeColor="accent1" w:themeShade="BF"/>
              </w:rPr>
              <w:t>Crédit Mutuel</w:t>
            </w:r>
          </w:p>
          <w:p w14:paraId="2DB2780C" w14:textId="11DEF2E7" w:rsidR="00580ACB" w:rsidRDefault="00093FBA" w:rsidP="00093FBA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</w:pPr>
            <w:r w:rsidRPr="00D97A0D">
              <w:rPr>
                <w:rFonts w:ascii="Tahoma" w:hAnsi="Tahoma" w:cs="Tahoma"/>
                <w:color w:val="2E74B5" w:themeColor="accent1" w:themeShade="BF"/>
                <w:sz w:val="16"/>
                <w:szCs w:val="16"/>
              </w:rPr>
              <w:t xml:space="preserve">IBAN </w:t>
            </w:r>
            <w:r w:rsidRPr="00D97A0D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FR76 1</w:t>
            </w:r>
            <w:r w:rsidR="00580ACB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027 8012 5000 0218 2320 101</w:t>
            </w:r>
          </w:p>
          <w:p w14:paraId="128411A3" w14:textId="78753CE2" w:rsidR="00093FBA" w:rsidRPr="00D97A0D" w:rsidRDefault="00580ACB" w:rsidP="00093FBA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B</w:t>
            </w:r>
            <w:r w:rsidR="00093FBA" w:rsidRPr="00D97A0D">
              <w:rPr>
                <w:rFonts w:ascii="Tahoma" w:hAnsi="Tahoma" w:cs="Tahoma"/>
                <w:color w:val="2E74B5" w:themeColor="accent1" w:themeShade="BF"/>
                <w:sz w:val="16"/>
                <w:szCs w:val="16"/>
              </w:rPr>
              <w:t xml:space="preserve">IC  </w:t>
            </w:r>
            <w:r w:rsidR="00093FBA" w:rsidRPr="00D97A0D"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C</w:t>
            </w:r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MCIFR</w:t>
            </w:r>
            <w:proofErr w:type="gramEnd"/>
            <w:r>
              <w:rPr>
                <w:rFonts w:ascii="Tahoma" w:hAnsi="Tahoma" w:cs="Tahoma"/>
                <w:b/>
                <w:bCs/>
                <w:color w:val="2E74B5" w:themeColor="accent1" w:themeShade="BF"/>
                <w:sz w:val="16"/>
                <w:szCs w:val="16"/>
              </w:rPr>
              <w:t>2A</w:t>
            </w:r>
          </w:p>
          <w:p w14:paraId="4F851410" w14:textId="5053A726" w:rsidR="00504A91" w:rsidRPr="001B6EAD" w:rsidRDefault="00093FBA" w:rsidP="0034666A">
            <w:pPr>
              <w:autoSpaceDE w:val="0"/>
              <w:autoSpaceDN w:val="0"/>
              <w:adjustRightInd w:val="0"/>
              <w:rPr>
                <w:rFonts w:ascii="Tahoma" w:hAnsi="Tahoma" w:cs="Tahoma"/>
                <w:bCs/>
                <w:i/>
                <w:color w:val="2E74B5" w:themeColor="accent1" w:themeShade="BF"/>
                <w:sz w:val="16"/>
                <w:szCs w:val="16"/>
              </w:rPr>
            </w:pPr>
            <w:r w:rsidRPr="00D97A0D">
              <w:rPr>
                <w:rFonts w:ascii="Tahoma" w:hAnsi="Tahoma" w:cs="Tahoma"/>
                <w:bCs/>
                <w:i/>
                <w:color w:val="2E74B5" w:themeColor="accent1" w:themeShade="BF"/>
                <w:sz w:val="16"/>
                <w:szCs w:val="16"/>
              </w:rPr>
              <w:t>Merci de préciser le détail de votre virement (cotisation, revue…)</w:t>
            </w:r>
          </w:p>
        </w:tc>
      </w:tr>
    </w:tbl>
    <w:p w14:paraId="51D6FAAA" w14:textId="77777777" w:rsidR="00880CB7" w:rsidRDefault="00C173C0" w:rsidP="00FB6F80">
      <w:pPr>
        <w:tabs>
          <w:tab w:val="right" w:pos="10065"/>
        </w:tabs>
        <w:spacing w:after="0"/>
        <w:rPr>
          <w:rFonts w:ascii="Tahoma" w:hAnsi="Tahoma" w:cs="Tahoma"/>
          <w:b/>
        </w:rPr>
      </w:pPr>
      <w:r w:rsidRPr="00D97A0D">
        <w:rPr>
          <w:rFonts w:ascii="Tahoma" w:hAnsi="Tahoma" w:cs="Tahoma"/>
          <w:b/>
        </w:rPr>
        <w:t>Date et signature :</w:t>
      </w:r>
      <w:r w:rsidR="00880CB7">
        <w:rPr>
          <w:rFonts w:ascii="Tahoma" w:hAnsi="Tahoma" w:cs="Tahoma"/>
          <w:b/>
        </w:rPr>
        <w:t xml:space="preserve"> </w:t>
      </w:r>
      <w:sdt>
        <w:sdtPr>
          <w:rPr>
            <w:rFonts w:ascii="Tahoma" w:hAnsi="Tahoma" w:cs="Tahoma"/>
            <w:b/>
          </w:rPr>
          <w:id w:val="64151137"/>
          <w:placeholder>
            <w:docPart w:val="2A4F61F8AF4C4796B07C6D4041F554F7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880CB7" w:rsidRPr="00413C8A">
            <w:rPr>
              <w:rStyle w:val="Textedelespacerserv"/>
            </w:rPr>
            <w:t>Cliquez ou appuyez ici pour entrer une date.</w:t>
          </w:r>
        </w:sdtContent>
      </w:sdt>
    </w:p>
    <w:p w14:paraId="48FBEABB" w14:textId="77777777" w:rsidR="00A370B4" w:rsidRDefault="00707E5F" w:rsidP="00FB6F80">
      <w:pPr>
        <w:tabs>
          <w:tab w:val="right" w:pos="10065"/>
        </w:tabs>
        <w:spacing w:after="0"/>
      </w:pPr>
      <w:r>
        <w:rPr>
          <w:rFonts w:ascii="Tahoma" w:hAnsi="Tahoma" w:cs="Tahoma"/>
          <w:b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3" w:name="Texte13"/>
      <w:r>
        <w:rPr>
          <w:rFonts w:ascii="Tahoma" w:hAnsi="Tahoma" w:cs="Tahoma"/>
          <w:b/>
        </w:rPr>
        <w:instrText xml:space="preserve"> FORMTEXT </w:instrText>
      </w:r>
      <w:r>
        <w:rPr>
          <w:rFonts w:ascii="Tahoma" w:hAnsi="Tahoma" w:cs="Tahoma"/>
          <w:b/>
        </w:rPr>
      </w:r>
      <w:r>
        <w:rPr>
          <w:rFonts w:ascii="Tahoma" w:hAnsi="Tahoma" w:cs="Tahoma"/>
          <w:b/>
        </w:rPr>
        <w:fldChar w:fldCharType="separate"/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  <w:noProof/>
        </w:rPr>
        <w:t> </w:t>
      </w:r>
      <w:r>
        <w:rPr>
          <w:rFonts w:ascii="Tahoma" w:hAnsi="Tahoma" w:cs="Tahoma"/>
          <w:b/>
        </w:rPr>
        <w:fldChar w:fldCharType="end"/>
      </w:r>
      <w:bookmarkEnd w:id="13"/>
      <w:r w:rsidR="00880CB7">
        <w:rPr>
          <w:rFonts w:ascii="Tahoma" w:hAnsi="Tahoma" w:cs="Tahoma"/>
          <w:b/>
        </w:rPr>
        <w:tab/>
      </w:r>
      <w:r w:rsidR="00DA4796" w:rsidRPr="00D97A0D">
        <w:rPr>
          <w:rFonts w:ascii="Tahoma" w:hAnsi="Tahoma" w:cs="Tahoma"/>
          <w:bCs/>
          <w:sz w:val="20"/>
          <w:szCs w:val="20"/>
        </w:rPr>
        <w:t xml:space="preserve">Page Facebook : </w:t>
      </w:r>
      <w:hyperlink r:id="rId8" w:history="1">
        <w:r w:rsidR="00A370B4" w:rsidRPr="00435AFC">
          <w:rPr>
            <w:rStyle w:val="Lienhypertexte"/>
          </w:rPr>
          <w:t xml:space="preserve"> https://www.facebook.com/CdGRduSF/</w:t>
        </w:r>
      </w:hyperlink>
    </w:p>
    <w:p w14:paraId="3F5B297E" w14:textId="0368DDBB" w:rsidR="00AE614D" w:rsidRDefault="00A370B4" w:rsidP="00FB6F80">
      <w:pPr>
        <w:tabs>
          <w:tab w:val="right" w:pos="10065"/>
        </w:tabs>
        <w:spacing w:after="0"/>
        <w:rPr>
          <w:rStyle w:val="Lienhypertexte"/>
          <w:rFonts w:ascii="Tahoma" w:hAnsi="Tahoma" w:cs="Tahoma"/>
          <w:bCs/>
          <w:sz w:val="20"/>
          <w:szCs w:val="20"/>
        </w:rPr>
      </w:pPr>
      <w:r>
        <w:tab/>
        <w:t xml:space="preserve">Site Internet : </w:t>
      </w:r>
      <w:hyperlink r:id="rId9" w:history="1">
        <w:r w:rsidRPr="00435AFC">
          <w:rPr>
            <w:rStyle w:val="Lienhypertexte"/>
          </w:rPr>
          <w:t>https://souvenir-francais-grand-ried.fr/</w:t>
        </w:r>
      </w:hyperlink>
      <w:r>
        <w:t xml:space="preserve"> </w:t>
      </w:r>
      <w:r w:rsidR="00DA4796" w:rsidRPr="00D97A0D">
        <w:rPr>
          <w:rFonts w:ascii="Tahoma" w:hAnsi="Tahoma" w:cs="Tahoma"/>
          <w:b/>
          <w:color w:val="0070C0"/>
          <w:sz w:val="20"/>
          <w:szCs w:val="20"/>
        </w:rPr>
        <w:tab/>
      </w:r>
      <w:r w:rsidR="00DA4796" w:rsidRPr="00D97A0D">
        <w:rPr>
          <w:rFonts w:ascii="Tahoma" w:hAnsi="Tahoma" w:cs="Tahoma"/>
          <w:bCs/>
          <w:sz w:val="20"/>
          <w:szCs w:val="20"/>
        </w:rPr>
        <w:t xml:space="preserve">Adresse électronique : </w:t>
      </w:r>
      <w:hyperlink r:id="rId10" w:history="1">
        <w:r w:rsidR="009B6711" w:rsidRPr="008D4554">
          <w:rPr>
            <w:rStyle w:val="Lienhypertexte"/>
          </w:rPr>
          <w:t>sf.comite.gr@gmail.com</w:t>
        </w:r>
      </w:hyperlink>
      <w:r w:rsidR="009B6711">
        <w:t xml:space="preserve"> </w:t>
      </w:r>
    </w:p>
    <w:sectPr w:rsidR="00AE614D" w:rsidSect="001F5FC6">
      <w:pgSz w:w="11906" w:h="16838"/>
      <w:pgMar w:top="397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1CA55DA"/>
    <w:multiLevelType w:val="hybridMultilevel"/>
    <w:tmpl w:val="E7F2BDE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34096"/>
    <w:multiLevelType w:val="hybridMultilevel"/>
    <w:tmpl w:val="F43C3638"/>
    <w:lvl w:ilvl="0" w:tplc="61684BE4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81708">
    <w:abstractNumId w:val="0"/>
  </w:num>
  <w:num w:numId="2" w16cid:durableId="198662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77kILtaYevFWwcqvR7Epgwf5TLhQfwhnEgIjUudDyloeHfLVCo4ywofTGFYER8HzE5J6etKChmo96pJC+VOCWg==" w:salt="MuL2E6KjggYl7TJjdb0o1w==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8A9"/>
    <w:rsid w:val="00005073"/>
    <w:rsid w:val="00043929"/>
    <w:rsid w:val="00053286"/>
    <w:rsid w:val="00072C9F"/>
    <w:rsid w:val="00073CE4"/>
    <w:rsid w:val="00080464"/>
    <w:rsid w:val="00093FBA"/>
    <w:rsid w:val="000A5C1D"/>
    <w:rsid w:val="000B2E66"/>
    <w:rsid w:val="000E0A12"/>
    <w:rsid w:val="000F43E6"/>
    <w:rsid w:val="000F5CB1"/>
    <w:rsid w:val="00147D59"/>
    <w:rsid w:val="00161472"/>
    <w:rsid w:val="00166EB8"/>
    <w:rsid w:val="001722CC"/>
    <w:rsid w:val="00182E9E"/>
    <w:rsid w:val="001A67BB"/>
    <w:rsid w:val="001B6EAD"/>
    <w:rsid w:val="001C1829"/>
    <w:rsid w:val="001F14F3"/>
    <w:rsid w:val="001F5FC6"/>
    <w:rsid w:val="00204056"/>
    <w:rsid w:val="00254429"/>
    <w:rsid w:val="00280EFF"/>
    <w:rsid w:val="002951C4"/>
    <w:rsid w:val="002C4D60"/>
    <w:rsid w:val="002E2223"/>
    <w:rsid w:val="002E454C"/>
    <w:rsid w:val="002F6711"/>
    <w:rsid w:val="00307AF9"/>
    <w:rsid w:val="00310F24"/>
    <w:rsid w:val="00322132"/>
    <w:rsid w:val="0036478B"/>
    <w:rsid w:val="00371532"/>
    <w:rsid w:val="00377BF1"/>
    <w:rsid w:val="00384DB3"/>
    <w:rsid w:val="00386119"/>
    <w:rsid w:val="00391A52"/>
    <w:rsid w:val="00394551"/>
    <w:rsid w:val="003A554C"/>
    <w:rsid w:val="003B1AF3"/>
    <w:rsid w:val="003D05B5"/>
    <w:rsid w:val="003E3AE9"/>
    <w:rsid w:val="00402CCE"/>
    <w:rsid w:val="0041011B"/>
    <w:rsid w:val="0042383F"/>
    <w:rsid w:val="00425F0B"/>
    <w:rsid w:val="004470ED"/>
    <w:rsid w:val="00453FCC"/>
    <w:rsid w:val="004C618B"/>
    <w:rsid w:val="00504A91"/>
    <w:rsid w:val="00516D0B"/>
    <w:rsid w:val="00533E20"/>
    <w:rsid w:val="00552268"/>
    <w:rsid w:val="00556C8F"/>
    <w:rsid w:val="00570A2B"/>
    <w:rsid w:val="00580ACB"/>
    <w:rsid w:val="00582796"/>
    <w:rsid w:val="0058541E"/>
    <w:rsid w:val="00585E87"/>
    <w:rsid w:val="00590FDF"/>
    <w:rsid w:val="0059793C"/>
    <w:rsid w:val="005E430E"/>
    <w:rsid w:val="005F060A"/>
    <w:rsid w:val="0060498F"/>
    <w:rsid w:val="0061057C"/>
    <w:rsid w:val="006350FF"/>
    <w:rsid w:val="00676820"/>
    <w:rsid w:val="00691E95"/>
    <w:rsid w:val="00694E21"/>
    <w:rsid w:val="0069690B"/>
    <w:rsid w:val="006B7155"/>
    <w:rsid w:val="006F04FE"/>
    <w:rsid w:val="006F5BE2"/>
    <w:rsid w:val="00707E5F"/>
    <w:rsid w:val="00720E0F"/>
    <w:rsid w:val="007647ED"/>
    <w:rsid w:val="00767997"/>
    <w:rsid w:val="0077117B"/>
    <w:rsid w:val="0077125C"/>
    <w:rsid w:val="00793051"/>
    <w:rsid w:val="00794966"/>
    <w:rsid w:val="007950F2"/>
    <w:rsid w:val="007F4654"/>
    <w:rsid w:val="008423B3"/>
    <w:rsid w:val="0087636D"/>
    <w:rsid w:val="00880CB7"/>
    <w:rsid w:val="008C2BA8"/>
    <w:rsid w:val="008D5349"/>
    <w:rsid w:val="008E28DD"/>
    <w:rsid w:val="009141F4"/>
    <w:rsid w:val="009337F8"/>
    <w:rsid w:val="009767CE"/>
    <w:rsid w:val="009775EB"/>
    <w:rsid w:val="009811D0"/>
    <w:rsid w:val="009A618B"/>
    <w:rsid w:val="009B6711"/>
    <w:rsid w:val="009D03C2"/>
    <w:rsid w:val="009D3B05"/>
    <w:rsid w:val="00A00BEF"/>
    <w:rsid w:val="00A15609"/>
    <w:rsid w:val="00A1748D"/>
    <w:rsid w:val="00A20914"/>
    <w:rsid w:val="00A24DB0"/>
    <w:rsid w:val="00A24F37"/>
    <w:rsid w:val="00A370B4"/>
    <w:rsid w:val="00A7004F"/>
    <w:rsid w:val="00A97270"/>
    <w:rsid w:val="00AA5CDD"/>
    <w:rsid w:val="00AC1298"/>
    <w:rsid w:val="00AC7144"/>
    <w:rsid w:val="00AE614D"/>
    <w:rsid w:val="00B03B3F"/>
    <w:rsid w:val="00B273B1"/>
    <w:rsid w:val="00B376AF"/>
    <w:rsid w:val="00B450A4"/>
    <w:rsid w:val="00B84AE7"/>
    <w:rsid w:val="00BA2B29"/>
    <w:rsid w:val="00BD0E1B"/>
    <w:rsid w:val="00BD13BC"/>
    <w:rsid w:val="00BE1A7F"/>
    <w:rsid w:val="00C11D50"/>
    <w:rsid w:val="00C173C0"/>
    <w:rsid w:val="00C6069F"/>
    <w:rsid w:val="00C754DE"/>
    <w:rsid w:val="00CB7B4B"/>
    <w:rsid w:val="00D3058D"/>
    <w:rsid w:val="00D7320D"/>
    <w:rsid w:val="00D8192E"/>
    <w:rsid w:val="00D90D86"/>
    <w:rsid w:val="00D973B0"/>
    <w:rsid w:val="00D97A0D"/>
    <w:rsid w:val="00DA4796"/>
    <w:rsid w:val="00DD0162"/>
    <w:rsid w:val="00E03539"/>
    <w:rsid w:val="00E37371"/>
    <w:rsid w:val="00E6655B"/>
    <w:rsid w:val="00E945E8"/>
    <w:rsid w:val="00F02312"/>
    <w:rsid w:val="00F105FB"/>
    <w:rsid w:val="00F44284"/>
    <w:rsid w:val="00F758A9"/>
    <w:rsid w:val="00F835DE"/>
    <w:rsid w:val="00F842A3"/>
    <w:rsid w:val="00F9271B"/>
    <w:rsid w:val="00F941F9"/>
    <w:rsid w:val="00FA1D44"/>
    <w:rsid w:val="00FA759E"/>
    <w:rsid w:val="00FB6F80"/>
    <w:rsid w:val="00FE6139"/>
    <w:rsid w:val="00FF25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01DB6CA"/>
  <w15:docId w15:val="{753B9C45-907A-494D-9CCC-B419960E4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2BA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4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945E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B6FD6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93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3967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D929A8"/>
    <w:pPr>
      <w:ind w:left="720"/>
      <w:contextualSpacing/>
    </w:pPr>
  </w:style>
  <w:style w:type="character" w:styleId="Mentionnonrsolue">
    <w:name w:val="Unresolved Mention"/>
    <w:basedOn w:val="Policepardfaut"/>
    <w:uiPriority w:val="99"/>
    <w:rsid w:val="00DA4796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80CB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0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%20https://www.facebook.com/CdGRduSF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f.comite.gr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uvenir-francais-grand-ried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Souvenir%20Fran&#231;ais\Comit&#233;%20Benfeld\Adh&#233;sions%20Cotisations\20240302_Adh&#233;sion_Appel_cotisation_formulaire_intercati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A4F61F8AF4C4796B07C6D4041F554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0171521-ACB8-4682-994D-9B1FFA64D125}"/>
      </w:docPartPr>
      <w:docPartBody>
        <w:p w:rsidR="000348BF" w:rsidRDefault="000348BF">
          <w:pPr>
            <w:pStyle w:val="2A4F61F8AF4C4796B07C6D4041F554F7"/>
          </w:pPr>
          <w:r w:rsidRPr="00413C8A">
            <w:rPr>
              <w:rStyle w:val="Textedelespacerserv"/>
            </w:rPr>
            <w:t>Cliquez ou appuyez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BF"/>
    <w:rsid w:val="000348BF"/>
    <w:rsid w:val="00073CE4"/>
    <w:rsid w:val="000F43E6"/>
    <w:rsid w:val="000F5CB1"/>
    <w:rsid w:val="00254429"/>
    <w:rsid w:val="002E454C"/>
    <w:rsid w:val="002F6711"/>
    <w:rsid w:val="00310F24"/>
    <w:rsid w:val="00384DB3"/>
    <w:rsid w:val="003B1AF3"/>
    <w:rsid w:val="0042383F"/>
    <w:rsid w:val="004470ED"/>
    <w:rsid w:val="005F060A"/>
    <w:rsid w:val="0069690B"/>
    <w:rsid w:val="0077117B"/>
    <w:rsid w:val="008D5349"/>
    <w:rsid w:val="009811D0"/>
    <w:rsid w:val="00A20914"/>
    <w:rsid w:val="00CB7B4B"/>
    <w:rsid w:val="00F1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666666"/>
    </w:rPr>
  </w:style>
  <w:style w:type="paragraph" w:customStyle="1" w:styleId="2A4F61F8AF4C4796B07C6D4041F554F7">
    <w:name w:val="2A4F61F8AF4C4796B07C6D4041F554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933FC4-BE96-4971-809F-08A4212A7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20240302_Adhésion_Appel_cotisation_formulaire_intercatif</Template>
  <TotalTime>31</TotalTime>
  <Pages>1</Pages>
  <Words>475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IGBMC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VAUTRIN</dc:creator>
  <cp:lastModifiedBy>Eric VAUTRIN</cp:lastModifiedBy>
  <cp:revision>12</cp:revision>
  <cp:lastPrinted>2024-05-23T05:12:00Z</cp:lastPrinted>
  <dcterms:created xsi:type="dcterms:W3CDTF">2025-02-11T05:04:00Z</dcterms:created>
  <dcterms:modified xsi:type="dcterms:W3CDTF">2025-10-19T13:26:00Z</dcterms:modified>
</cp:coreProperties>
</file>